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473E9" w14:textId="77777777" w:rsidR="007F4BBD" w:rsidRPr="00993048" w:rsidRDefault="00993048" w:rsidP="00993048">
      <w:pPr>
        <w:adjustRightInd w:val="0"/>
        <w:spacing w:line="340" w:lineRule="exact"/>
        <w:rPr>
          <w:rFonts w:asciiTheme="majorHAnsi" w:eastAsiaTheme="majorHAnsi" w:hAnsiTheme="majorHAnsi" w:cs="바탕"/>
          <w:b/>
          <w:bCs/>
          <w:color w:val="000000"/>
          <w:sz w:val="24"/>
          <w:szCs w:val="24"/>
          <w:lang w:eastAsia="ko-KR"/>
        </w:rPr>
      </w:pPr>
      <w:r w:rsidRPr="00993048">
        <w:rPr>
          <w:rFonts w:asciiTheme="majorHAnsi" w:eastAsiaTheme="majorHAnsi" w:hAnsiTheme="majorHAnsi" w:cs="바탕"/>
          <w:b/>
          <w:bCs/>
          <w:color w:val="000000"/>
          <w:sz w:val="24"/>
          <w:szCs w:val="24"/>
          <w:lang w:eastAsia="ko-KR"/>
        </w:rPr>
        <w:t>PwC</w:t>
      </w:r>
      <w:r w:rsidR="001D62E7">
        <w:rPr>
          <w:rFonts w:asciiTheme="majorHAnsi" w:eastAsiaTheme="majorHAnsi" w:hAnsiTheme="majorHAnsi" w:cs="바탕"/>
          <w:b/>
          <w:bCs/>
          <w:color w:val="000000"/>
          <w:sz w:val="24"/>
          <w:szCs w:val="24"/>
          <w:lang w:eastAsia="ko-KR"/>
        </w:rPr>
        <w:t xml:space="preserve"> FRC(Finance &amp; Risk Compliance)</w:t>
      </w:r>
      <w:r w:rsidRPr="00993048">
        <w:rPr>
          <w:rFonts w:asciiTheme="majorHAnsi" w:eastAsiaTheme="majorHAnsi" w:hAnsiTheme="majorHAnsi" w:cs="바탕"/>
          <w:b/>
          <w:bCs/>
          <w:color w:val="000000"/>
          <w:sz w:val="24"/>
          <w:szCs w:val="24"/>
          <w:lang w:eastAsia="ko-KR"/>
        </w:rPr>
        <w:t xml:space="preserve">본부 </w:t>
      </w:r>
      <w:r w:rsidR="000C362F">
        <w:rPr>
          <w:rFonts w:asciiTheme="majorHAnsi" w:eastAsiaTheme="majorHAnsi" w:hAnsiTheme="majorHAnsi" w:cs="바탕" w:hint="eastAsia"/>
          <w:b/>
          <w:bCs/>
          <w:color w:val="000000"/>
          <w:sz w:val="24"/>
          <w:szCs w:val="24"/>
          <w:lang w:eastAsia="ko-KR"/>
        </w:rPr>
        <w:t>P</w:t>
      </w:r>
      <w:r w:rsidR="000C362F">
        <w:rPr>
          <w:rFonts w:asciiTheme="majorHAnsi" w:eastAsiaTheme="majorHAnsi" w:hAnsiTheme="majorHAnsi" w:cs="바탕"/>
          <w:b/>
          <w:bCs/>
          <w:color w:val="000000"/>
          <w:sz w:val="24"/>
          <w:szCs w:val="24"/>
          <w:lang w:eastAsia="ko-KR"/>
        </w:rPr>
        <w:t>roject Intern</w:t>
      </w:r>
      <w:r w:rsidRPr="00993048">
        <w:rPr>
          <w:rFonts w:asciiTheme="majorHAnsi" w:eastAsiaTheme="majorHAnsi" w:hAnsiTheme="majorHAnsi" w:cs="바탕"/>
          <w:b/>
          <w:bCs/>
          <w:color w:val="000000"/>
          <w:sz w:val="24"/>
          <w:szCs w:val="24"/>
          <w:lang w:eastAsia="ko-KR"/>
        </w:rPr>
        <w:t xml:space="preserve"> 모집</w:t>
      </w:r>
    </w:p>
    <w:p w14:paraId="752F9D04" w14:textId="77777777" w:rsidR="00C234E8" w:rsidRPr="00C234E8" w:rsidRDefault="00C234E8" w:rsidP="00993048">
      <w:pPr>
        <w:adjustRightInd w:val="0"/>
        <w:spacing w:line="340" w:lineRule="exact"/>
        <w:rPr>
          <w:rFonts w:asciiTheme="majorHAnsi" w:eastAsiaTheme="majorHAnsi" w:hAnsiTheme="majorHAnsi" w:cs="바탕"/>
          <w:b/>
          <w:bCs/>
          <w:color w:val="000000"/>
          <w:sz w:val="24"/>
          <w:szCs w:val="24"/>
        </w:rPr>
      </w:pPr>
    </w:p>
    <w:p w14:paraId="3EA78775" w14:textId="77777777" w:rsidR="00C234E8" w:rsidRPr="00C234E8" w:rsidRDefault="00C234E8" w:rsidP="00993048">
      <w:pPr>
        <w:adjustRightInd w:val="0"/>
        <w:spacing w:line="340" w:lineRule="exact"/>
        <w:rPr>
          <w:rFonts w:asciiTheme="majorHAnsi" w:eastAsiaTheme="majorHAnsi" w:hAnsiTheme="majorHAnsi" w:cs="바탕"/>
          <w:b/>
          <w:bCs/>
          <w:color w:val="3F8080"/>
          <w:szCs w:val="20"/>
        </w:rPr>
      </w:pPr>
      <w:r w:rsidRPr="00C234E8">
        <w:rPr>
          <w:rFonts w:asciiTheme="majorHAnsi" w:eastAsiaTheme="majorHAnsi" w:hAnsiTheme="majorHAnsi" w:cs="바탕" w:hint="eastAsia"/>
          <w:b/>
          <w:bCs/>
          <w:color w:val="3F8080"/>
          <w:szCs w:val="20"/>
        </w:rPr>
        <w:t xml:space="preserve">1. </w:t>
      </w:r>
      <w:proofErr w:type="spellStart"/>
      <w:r w:rsidRPr="00C234E8">
        <w:rPr>
          <w:rFonts w:asciiTheme="majorHAnsi" w:eastAsiaTheme="majorHAnsi" w:hAnsiTheme="majorHAnsi" w:cs="바탕" w:hint="eastAsia"/>
          <w:b/>
          <w:bCs/>
          <w:color w:val="3F8080"/>
          <w:szCs w:val="20"/>
        </w:rPr>
        <w:t>개요</w:t>
      </w:r>
      <w:proofErr w:type="spellEnd"/>
    </w:p>
    <w:p w14:paraId="408FDC84" w14:textId="77777777" w:rsidR="0011139B" w:rsidRDefault="00993048" w:rsidP="00066051">
      <w:pPr>
        <w:pStyle w:val="a7"/>
        <w:widowControl w:val="0"/>
        <w:numPr>
          <w:ilvl w:val="0"/>
          <w:numId w:val="22"/>
        </w:numPr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066051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PwC FRC(Finance &amp; </w:t>
      </w:r>
      <w:r w:rsidR="00F362FE">
        <w:rPr>
          <w:rFonts w:asciiTheme="majorHAnsi" w:eastAsiaTheme="majorHAnsi" w:hAnsiTheme="majorHAnsi" w:cs="바탕"/>
          <w:color w:val="000000"/>
          <w:szCs w:val="20"/>
          <w:lang w:eastAsia="ko-KR"/>
        </w:rPr>
        <w:t>Risk Compliance)</w:t>
      </w:r>
      <w:r w:rsidRPr="000C362F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본부에서 </w:t>
      </w:r>
      <w:r w:rsidR="000C362F" w:rsidRPr="000C362F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P</w:t>
      </w:r>
      <w:r w:rsidR="000C362F" w:rsidRPr="000C362F">
        <w:rPr>
          <w:rFonts w:asciiTheme="majorHAnsi" w:eastAsiaTheme="majorHAnsi" w:hAnsiTheme="majorHAnsi" w:cs="바탕"/>
          <w:color w:val="000000"/>
          <w:szCs w:val="20"/>
          <w:lang w:eastAsia="ko-KR"/>
        </w:rPr>
        <w:t>roject Intern</w:t>
      </w:r>
      <w:r w:rsidR="000C362F" w:rsidRPr="000C362F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을</w:t>
      </w:r>
      <w:r w:rsidRPr="00066051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모집합니다. </w:t>
      </w:r>
      <w:r w:rsidR="00CD5625">
        <w:rPr>
          <w:rFonts w:asciiTheme="majorHAnsi" w:eastAsiaTheme="majorHAnsi" w:hAnsiTheme="majorHAnsi" w:cs="바탕"/>
          <w:color w:val="000000"/>
          <w:szCs w:val="20"/>
          <w:lang w:eastAsia="ko-KR"/>
        </w:rPr>
        <w:br/>
      </w:r>
      <w:r w:rsidRPr="00066051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역량 있는 분들의 많은 지원 </w:t>
      </w:r>
      <w:r w:rsidR="000C362F" w:rsidRPr="00066051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부탁</w:t>
      </w:r>
      <w:r w:rsidR="000C362F" w:rsidRPr="00066051">
        <w:rPr>
          <w:rFonts w:asciiTheme="majorHAnsi" w:eastAsiaTheme="majorHAnsi" w:hAnsiTheme="majorHAnsi" w:cs="바탕"/>
          <w:color w:val="000000"/>
          <w:szCs w:val="20"/>
          <w:lang w:eastAsia="ko-KR"/>
        </w:rPr>
        <w:t>드립니다</w:t>
      </w:r>
      <w:r w:rsidRPr="00066051">
        <w:rPr>
          <w:rFonts w:asciiTheme="majorHAnsi" w:eastAsiaTheme="majorHAnsi" w:hAnsiTheme="majorHAnsi" w:cs="바탕"/>
          <w:color w:val="000000"/>
          <w:szCs w:val="20"/>
          <w:lang w:eastAsia="ko-KR"/>
        </w:rPr>
        <w:t>.</w:t>
      </w:r>
    </w:p>
    <w:p w14:paraId="25A7719B" w14:textId="77777777" w:rsidR="0011139B" w:rsidRDefault="00C234E8" w:rsidP="0011139B">
      <w:pPr>
        <w:adjustRightInd w:val="0"/>
        <w:spacing w:line="240" w:lineRule="auto"/>
        <w:rPr>
          <w:rFonts w:asciiTheme="majorHAnsi" w:eastAsiaTheme="majorHAnsi" w:hAnsiTheme="majorHAnsi" w:cs="바탕"/>
          <w:color w:val="000000"/>
          <w:szCs w:val="20"/>
        </w:rPr>
      </w:pPr>
      <w:r w:rsidRPr="0011139B">
        <w:rPr>
          <w:rFonts w:asciiTheme="majorHAnsi" w:eastAsiaTheme="majorHAnsi" w:hAnsiTheme="majorHAnsi" w:cs="바탕"/>
          <w:color w:val="000000"/>
          <w:szCs w:val="20"/>
          <w:lang w:eastAsia="ko-KR"/>
        </w:rPr>
        <w:br/>
      </w:r>
      <w:r w:rsidR="0011139B">
        <w:rPr>
          <w:rFonts w:asciiTheme="majorHAnsi" w:eastAsiaTheme="majorHAnsi" w:hAnsiTheme="majorHAnsi" w:cs="바탕"/>
          <w:b/>
          <w:bCs/>
          <w:color w:val="3F8080"/>
          <w:szCs w:val="20"/>
          <w:lang w:eastAsia="ko-KR"/>
        </w:rPr>
        <w:t>2</w:t>
      </w:r>
      <w:r w:rsidR="0011139B" w:rsidRPr="00C234E8"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.</w:t>
      </w:r>
      <w:r w:rsidR="0011139B" w:rsidRPr="00C234E8">
        <w:rPr>
          <w:rFonts w:asciiTheme="majorHAnsi" w:eastAsiaTheme="majorHAnsi" w:hAnsiTheme="majorHAnsi" w:cs="바탕"/>
          <w:b/>
          <w:bCs/>
          <w:color w:val="3F8080"/>
          <w:szCs w:val="20"/>
          <w:lang w:eastAsia="ko-KR"/>
        </w:rPr>
        <w:t xml:space="preserve"> </w:t>
      </w:r>
      <w:proofErr w:type="spellStart"/>
      <w:proofErr w:type="gramStart"/>
      <w:r w:rsidR="0011139B">
        <w:rPr>
          <w:rFonts w:asciiTheme="majorHAnsi" w:eastAsiaTheme="majorHAnsi" w:hAnsiTheme="majorHAnsi" w:cs="바탕" w:hint="eastAsia"/>
          <w:b/>
          <w:bCs/>
          <w:color w:val="3F8080"/>
          <w:szCs w:val="20"/>
          <w:lang w:val="en-US"/>
        </w:rPr>
        <w:t>채용인원</w:t>
      </w:r>
      <w:proofErr w:type="spellEnd"/>
      <w:r w:rsidR="0011139B">
        <w:rPr>
          <w:rFonts w:asciiTheme="majorHAnsi" w:eastAsiaTheme="majorHAnsi" w:hAnsiTheme="majorHAnsi" w:cs="바탕" w:hint="eastAsia"/>
          <w:b/>
          <w:bCs/>
          <w:color w:val="3F8080"/>
          <w:szCs w:val="20"/>
          <w:lang w:val="en-US" w:eastAsia="ko-KR"/>
        </w:rPr>
        <w:t xml:space="preserve"> :</w:t>
      </w:r>
      <w:proofErr w:type="gramEnd"/>
      <w:r w:rsidR="0011139B">
        <w:rPr>
          <w:rFonts w:asciiTheme="majorHAnsi" w:eastAsiaTheme="majorHAnsi" w:hAnsiTheme="majorHAnsi" w:cs="바탕" w:hint="eastAsia"/>
          <w:b/>
          <w:bCs/>
          <w:color w:val="3F8080"/>
          <w:szCs w:val="20"/>
          <w:lang w:val="en-US" w:eastAsia="ko-KR"/>
        </w:rPr>
        <w:t xml:space="preserve"> </w:t>
      </w:r>
      <w:r w:rsidR="0011139B">
        <w:rPr>
          <w:rFonts w:asciiTheme="majorHAnsi" w:eastAsiaTheme="majorHAnsi" w:hAnsiTheme="majorHAnsi" w:cs="바탕"/>
          <w:color w:val="000000"/>
          <w:szCs w:val="20"/>
        </w:rPr>
        <w:t>O</w:t>
      </w:r>
      <w:r w:rsidR="0011139B">
        <w:rPr>
          <w:rFonts w:asciiTheme="majorHAnsi" w:eastAsiaTheme="majorHAnsi" w:hAnsiTheme="majorHAnsi" w:cs="바탕" w:hint="eastAsia"/>
          <w:color w:val="000000"/>
          <w:szCs w:val="20"/>
          <w:lang w:val="en-US"/>
        </w:rPr>
        <w:t>명</w:t>
      </w:r>
    </w:p>
    <w:p w14:paraId="3BDCEE1C" w14:textId="77777777" w:rsidR="0011139B" w:rsidRPr="0011139B" w:rsidRDefault="0011139B" w:rsidP="0011139B">
      <w:pPr>
        <w:widowControl w:val="0"/>
        <w:autoSpaceDE w:val="0"/>
        <w:autoSpaceDN w:val="0"/>
        <w:adjustRightInd w:val="0"/>
        <w:spacing w:line="340" w:lineRule="exact"/>
        <w:rPr>
          <w:rFonts w:asciiTheme="majorHAnsi" w:eastAsiaTheme="majorHAnsi" w:hAnsiTheme="majorHAnsi" w:cs="바탕"/>
          <w:color w:val="000000"/>
          <w:szCs w:val="20"/>
          <w:lang w:eastAsia="ko-KR"/>
        </w:rPr>
      </w:pPr>
    </w:p>
    <w:p w14:paraId="10092479" w14:textId="1D2F809B" w:rsidR="00C234E8" w:rsidRPr="00C234E8" w:rsidRDefault="0011139B" w:rsidP="00993048">
      <w:pPr>
        <w:adjustRightInd w:val="0"/>
        <w:spacing w:line="340" w:lineRule="exact"/>
        <w:rPr>
          <w:rFonts w:asciiTheme="majorHAnsi" w:eastAsiaTheme="majorHAnsi" w:hAnsiTheme="majorHAnsi" w:cs="바탕"/>
          <w:b/>
          <w:bCs/>
          <w:color w:val="3F8080"/>
          <w:szCs w:val="20"/>
          <w:lang w:eastAsia="ko-KR"/>
        </w:rPr>
      </w:pPr>
      <w:r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3</w:t>
      </w:r>
      <w:r w:rsidR="00C234E8" w:rsidRPr="00C234E8"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.</w:t>
      </w:r>
      <w:r w:rsidR="00C234E8" w:rsidRPr="00C234E8">
        <w:rPr>
          <w:rFonts w:asciiTheme="majorHAnsi" w:eastAsiaTheme="majorHAnsi" w:hAnsiTheme="majorHAnsi" w:cs="바탕"/>
          <w:b/>
          <w:bCs/>
          <w:color w:val="3F8080"/>
          <w:szCs w:val="20"/>
          <w:lang w:eastAsia="ko-KR"/>
        </w:rPr>
        <w:t xml:space="preserve"> </w:t>
      </w:r>
      <w:r w:rsidR="00993048"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수행업무</w:t>
      </w:r>
    </w:p>
    <w:p w14:paraId="49C8EF47" w14:textId="28A340A1" w:rsidR="00993048" w:rsidRPr="00CD5625" w:rsidRDefault="00CB668D" w:rsidP="00CD5625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본부에서 수행하는 </w:t>
      </w:r>
      <w:r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Finance, </w:t>
      </w:r>
      <w:r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R</w:t>
      </w:r>
      <w:r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isk &amp; Compliance </w:t>
      </w:r>
      <w:r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업무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중 경영관리(원가 산출,</w:t>
      </w:r>
      <w:r w:rsidR="004779C0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계획 </w:t>
      </w:r>
      <w:r w:rsidR="003663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추정,</w:t>
      </w:r>
      <w:r w:rsidR="003663E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3663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손익 분석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 등)</w:t>
      </w:r>
      <w:r w:rsidR="004779C0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프로젝트에 </w:t>
      </w:r>
      <w:r w:rsidR="00CD5625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투입되어</w:t>
      </w:r>
      <w:r w:rsidR="00CD5625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,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Data</w:t>
      </w:r>
      <w:r w:rsidR="004779C0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분석,</w:t>
      </w:r>
      <w:r w:rsidR="004779C0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Excel</w:t>
      </w:r>
      <w:r w:rsidR="004779C0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Template</w:t>
      </w:r>
      <w:r w:rsidR="004779C0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산출 지원,</w:t>
      </w:r>
      <w:r w:rsidR="004779C0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CD5625" w:rsidRPr="00C234E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Research, </w:t>
      </w:r>
      <w:r w:rsidR="00CD5625"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문서</w:t>
      </w:r>
      <w:r w:rsidR="00CD5625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 </w:t>
      </w:r>
      <w:r w:rsidR="00CD5625"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작성</w:t>
      </w:r>
      <w:r w:rsidR="00CD5625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 </w:t>
      </w:r>
      <w:r w:rsidR="00CD5625"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등 </w:t>
      </w:r>
      <w:r w:rsidR="00CD5625" w:rsidRPr="00C234E8">
        <w:rPr>
          <w:rFonts w:asciiTheme="majorHAnsi" w:eastAsiaTheme="majorHAnsi" w:hAnsiTheme="majorHAnsi" w:cs="바탕" w:hint="eastAsia"/>
          <w:b/>
          <w:color w:val="000000"/>
          <w:szCs w:val="20"/>
          <w:u w:val="single"/>
          <w:lang w:eastAsia="ko-KR"/>
        </w:rPr>
        <w:t>프로젝트 지원</w:t>
      </w:r>
      <w:r w:rsidR="00176B6B">
        <w:rPr>
          <w:rFonts w:asciiTheme="majorHAnsi" w:eastAsiaTheme="majorHAnsi" w:hAnsiTheme="majorHAnsi" w:cs="바탕" w:hint="eastAsia"/>
          <w:b/>
          <w:color w:val="000000"/>
          <w:szCs w:val="20"/>
          <w:u w:val="single"/>
          <w:lang w:eastAsia="ko-KR"/>
        </w:rPr>
        <w:t xml:space="preserve"> </w:t>
      </w:r>
      <w:r w:rsidR="00CD5625" w:rsidRPr="00C234E8">
        <w:rPr>
          <w:rFonts w:asciiTheme="majorHAnsi" w:eastAsiaTheme="majorHAnsi" w:hAnsiTheme="majorHAnsi" w:cs="바탕" w:hint="eastAsia"/>
          <w:b/>
          <w:color w:val="000000"/>
          <w:szCs w:val="20"/>
          <w:u w:val="single"/>
          <w:lang w:eastAsia="ko-KR"/>
        </w:rPr>
        <w:t>업무 수행</w:t>
      </w:r>
    </w:p>
    <w:p w14:paraId="3C904EE9" w14:textId="77777777" w:rsidR="00C234E8" w:rsidRPr="00993048" w:rsidRDefault="00C234E8" w:rsidP="00993048">
      <w:pPr>
        <w:widowControl w:val="0"/>
        <w:tabs>
          <w:tab w:val="left" w:pos="567"/>
          <w:tab w:val="left" w:pos="720"/>
        </w:tabs>
        <w:autoSpaceDE w:val="0"/>
        <w:autoSpaceDN w:val="0"/>
        <w:adjustRightInd w:val="0"/>
        <w:spacing w:line="340" w:lineRule="exact"/>
        <w:rPr>
          <w:rFonts w:asciiTheme="majorHAnsi" w:eastAsiaTheme="majorHAnsi" w:hAnsiTheme="majorHAnsi" w:cs="Symbol"/>
          <w:color w:val="000000"/>
          <w:szCs w:val="20"/>
          <w:lang w:eastAsia="ko-KR"/>
        </w:rPr>
      </w:pPr>
    </w:p>
    <w:p w14:paraId="07300B80" w14:textId="49E955E7" w:rsidR="00C234E8" w:rsidRPr="00C234E8" w:rsidRDefault="0011139B" w:rsidP="00993048">
      <w:pPr>
        <w:adjustRightInd w:val="0"/>
        <w:spacing w:line="340" w:lineRule="exact"/>
        <w:rPr>
          <w:rFonts w:asciiTheme="majorHAnsi" w:eastAsiaTheme="majorHAnsi" w:hAnsiTheme="majorHAnsi" w:cs="바탕"/>
          <w:b/>
          <w:bCs/>
          <w:color w:val="3F8080"/>
          <w:szCs w:val="20"/>
        </w:rPr>
      </w:pPr>
      <w:r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4</w:t>
      </w:r>
      <w:r w:rsidR="00C234E8" w:rsidRPr="00C234E8">
        <w:rPr>
          <w:rFonts w:asciiTheme="majorHAnsi" w:eastAsiaTheme="majorHAnsi" w:hAnsiTheme="majorHAnsi" w:cs="바탕" w:hint="eastAsia"/>
          <w:b/>
          <w:bCs/>
          <w:color w:val="3F8080"/>
          <w:szCs w:val="20"/>
        </w:rPr>
        <w:t xml:space="preserve">. </w:t>
      </w:r>
      <w:proofErr w:type="spellStart"/>
      <w:r w:rsidR="00993048">
        <w:rPr>
          <w:rFonts w:asciiTheme="majorHAnsi" w:eastAsiaTheme="majorHAnsi" w:hAnsiTheme="majorHAnsi" w:cs="바탕" w:hint="eastAsia"/>
          <w:b/>
          <w:bCs/>
          <w:color w:val="3F8080"/>
          <w:szCs w:val="20"/>
        </w:rPr>
        <w:t>지원</w:t>
      </w:r>
      <w:proofErr w:type="spellEnd"/>
      <w:r w:rsidR="00993048"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자격</w:t>
      </w:r>
    </w:p>
    <w:p w14:paraId="5935F295" w14:textId="44AB90CD" w:rsidR="00993048" w:rsidRPr="00993048" w:rsidRDefault="00993048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MS Excel 사용능력 우수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 (최우선 역량)</w:t>
      </w:r>
    </w:p>
    <w:p w14:paraId="2220050E" w14:textId="316DC625" w:rsidR="003663E8" w:rsidRDefault="00993048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회계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,</w:t>
      </w:r>
      <w:r w:rsidR="004779C0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원가 회계 등</w:t>
      </w: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회계</w:t>
      </w:r>
      <w:r w:rsidR="003663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 및 재무</w:t>
      </w: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지식 보유자</w:t>
      </w:r>
      <w:r w:rsidR="003663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 및 경영관리 컨설팅 업무에 관심 있는 분</w:t>
      </w: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(우대)</w:t>
      </w:r>
    </w:p>
    <w:p w14:paraId="59199022" w14:textId="36D7FDB8" w:rsidR="00993048" w:rsidRDefault="00993048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국내외 4년제 대학 </w:t>
      </w:r>
      <w:r w:rsidR="00933E46">
        <w:rPr>
          <w:rFonts w:asciiTheme="majorHAnsi" w:eastAsiaTheme="majorHAnsi" w:hAnsiTheme="majorHAnsi" w:cs="바탕"/>
          <w:color w:val="000000"/>
          <w:szCs w:val="20"/>
          <w:lang w:eastAsia="ko-KR"/>
        </w:rPr>
        <w:t>202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4</w:t>
      </w:r>
      <w:r w:rsidR="00933E46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년 상반기 </w:t>
      </w: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졸업예정자 또는 기졸업자 중 경영학, 회계학 전공자</w:t>
      </w:r>
    </w:p>
    <w:p w14:paraId="5F403F76" w14:textId="14883F9C" w:rsidR="00993048" w:rsidRPr="003663E8" w:rsidRDefault="00993048" w:rsidP="003663E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</w:pP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분석적 사고, 문제해결 능력, 커뮤니케이션 능력 보유자</w:t>
      </w:r>
    </w:p>
    <w:p w14:paraId="3ECF84F5" w14:textId="77777777" w:rsidR="00993048" w:rsidRDefault="00034F3B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한국/</w:t>
      </w:r>
      <w:r w:rsidR="009930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미국 공인회계사 등 회계관련 자격증 보유자 가산점 부여 </w:t>
      </w:r>
      <w:r w:rsidR="00176B6B">
        <w:rPr>
          <w:rFonts w:asciiTheme="majorHAnsi" w:eastAsiaTheme="majorHAnsi" w:hAnsiTheme="majorHAnsi" w:cs="바탕"/>
          <w:color w:val="000000"/>
          <w:szCs w:val="20"/>
          <w:lang w:eastAsia="ko-KR"/>
        </w:rPr>
        <w:t>(</w:t>
      </w:r>
      <w:r w:rsidR="00176B6B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우대)</w:t>
      </w:r>
    </w:p>
    <w:p w14:paraId="33141E61" w14:textId="556B3C8E" w:rsidR="003663E8" w:rsidRPr="00993048" w:rsidRDefault="003663E8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영어로 F</w:t>
      </w:r>
      <w:r>
        <w:rPr>
          <w:rFonts w:asciiTheme="majorHAnsi" w:eastAsiaTheme="majorHAnsi" w:hAnsiTheme="majorHAnsi" w:cs="바탕"/>
          <w:color w:val="000000"/>
          <w:szCs w:val="20"/>
          <w:lang w:eastAsia="ko-KR"/>
        </w:rPr>
        <w:t>luent</w:t>
      </w:r>
      <w:r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한 의사소통 가능한분 우대</w:t>
      </w:r>
    </w:p>
    <w:p w14:paraId="3A2C84D8" w14:textId="77777777" w:rsidR="00C234E8" w:rsidRDefault="00C234E8" w:rsidP="00993048">
      <w:pPr>
        <w:widowControl w:val="0"/>
        <w:tabs>
          <w:tab w:val="left" w:pos="567"/>
        </w:tabs>
        <w:autoSpaceDE w:val="0"/>
        <w:autoSpaceDN w:val="0"/>
        <w:adjustRightInd w:val="0"/>
        <w:spacing w:line="340" w:lineRule="exact"/>
        <w:ind w:left="284"/>
        <w:rPr>
          <w:rFonts w:asciiTheme="majorHAnsi" w:eastAsiaTheme="majorHAnsi" w:hAnsiTheme="majorHAnsi" w:cs="바탕"/>
          <w:color w:val="000000"/>
          <w:szCs w:val="20"/>
          <w:lang w:eastAsia="ko-KR"/>
        </w:rPr>
      </w:pPr>
    </w:p>
    <w:p w14:paraId="58F12424" w14:textId="4134578D" w:rsidR="00993048" w:rsidRDefault="0011139B" w:rsidP="00993048">
      <w:pPr>
        <w:adjustRightInd w:val="0"/>
        <w:spacing w:line="340" w:lineRule="exact"/>
        <w:rPr>
          <w:rFonts w:asciiTheme="majorHAnsi" w:eastAsiaTheme="majorHAnsi" w:hAnsiTheme="majorHAnsi" w:cs="바탕"/>
          <w:b/>
          <w:bCs/>
          <w:color w:val="3F8080"/>
          <w:szCs w:val="20"/>
          <w:lang w:eastAsia="ko-KR"/>
        </w:rPr>
      </w:pPr>
      <w:r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5</w:t>
      </w:r>
      <w:r w:rsidR="00993048" w:rsidRPr="00C234E8">
        <w:rPr>
          <w:rFonts w:asciiTheme="majorHAnsi" w:eastAsiaTheme="majorHAnsi" w:hAnsiTheme="majorHAnsi" w:cs="바탕" w:hint="eastAsia"/>
          <w:b/>
          <w:bCs/>
          <w:color w:val="3F8080"/>
          <w:szCs w:val="20"/>
        </w:rPr>
        <w:t xml:space="preserve">. </w:t>
      </w:r>
      <w:r w:rsidR="00993048"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근무기간 및 근무조건</w:t>
      </w:r>
    </w:p>
    <w:p w14:paraId="36045278" w14:textId="3B215E4A" w:rsidR="00993048" w:rsidRDefault="00993048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채용 이후 즉시 ~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2</w:t>
      </w: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개월</w:t>
      </w:r>
    </w:p>
    <w:p w14:paraId="4F1FAB0A" w14:textId="2995C792" w:rsidR="004B7DE1" w:rsidRPr="0011139B" w:rsidRDefault="00993048" w:rsidP="0073475A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11139B">
        <w:rPr>
          <w:rFonts w:asciiTheme="majorHAnsi" w:eastAsiaTheme="majorHAnsi" w:hAnsiTheme="majorHAnsi" w:cs="바탕"/>
          <w:color w:val="000000"/>
          <w:szCs w:val="20"/>
          <w:lang w:eastAsia="ko-KR"/>
        </w:rPr>
        <w:t>일 8시간 주 5일 근무</w:t>
      </w:r>
      <w:r w:rsidR="0011139B" w:rsidRPr="0011139B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,</w:t>
      </w:r>
      <w:r w:rsidR="0011139B" w:rsidRPr="0011139B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034F3B" w:rsidRPr="0011139B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서울에 위치한 </w:t>
      </w:r>
      <w:r w:rsidR="003663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당사/</w:t>
      </w:r>
      <w:r w:rsidR="004B7DE1" w:rsidRPr="0011139B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고객사 </w:t>
      </w:r>
      <w:r w:rsidR="00034F3B" w:rsidRPr="0011139B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프로젝트 사무실로</w:t>
      </w:r>
      <w:r w:rsidR="004B7DE1" w:rsidRPr="0011139B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 출퇴근</w:t>
      </w:r>
    </w:p>
    <w:p w14:paraId="0CF190FA" w14:textId="77777777" w:rsidR="00993048" w:rsidRPr="00993048" w:rsidRDefault="000C362F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0C362F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P</w:t>
      </w:r>
      <w:r w:rsidRPr="000C362F">
        <w:rPr>
          <w:rFonts w:asciiTheme="majorHAnsi" w:eastAsiaTheme="majorHAnsi" w:hAnsiTheme="majorHAnsi" w:cs="바탕"/>
          <w:color w:val="000000"/>
          <w:szCs w:val="20"/>
          <w:lang w:eastAsia="ko-KR"/>
        </w:rPr>
        <w:t>roject Intern</w:t>
      </w:r>
      <w:r w:rsidR="00993048" w:rsidRPr="000C362F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근무기간</w:t>
      </w:r>
      <w:r w:rsidR="009930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이후 업무 역량과 태도에 따라 정규직 </w:t>
      </w:r>
      <w:r w:rsidR="00993048" w:rsidRPr="0099304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전환 절차</w:t>
      </w:r>
      <w:r w:rsidR="009930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진행 가능</w:t>
      </w:r>
    </w:p>
    <w:p w14:paraId="2A538157" w14:textId="2A65ACBD" w:rsidR="00993048" w:rsidRPr="00993048" w:rsidRDefault="00993048" w:rsidP="00993048">
      <w:pPr>
        <w:pStyle w:val="a7"/>
        <w:widowControl w:val="0"/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(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필수 절차는 아님</w:t>
      </w:r>
      <w:r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)</w:t>
      </w:r>
    </w:p>
    <w:p w14:paraId="6095BB1F" w14:textId="77777777" w:rsidR="00993048" w:rsidRPr="00993048" w:rsidRDefault="00993048" w:rsidP="00993048">
      <w:pPr>
        <w:widowControl w:val="0"/>
        <w:tabs>
          <w:tab w:val="left" w:pos="567"/>
        </w:tabs>
        <w:autoSpaceDE w:val="0"/>
        <w:autoSpaceDN w:val="0"/>
        <w:adjustRightInd w:val="0"/>
        <w:spacing w:line="340" w:lineRule="exact"/>
        <w:rPr>
          <w:rFonts w:asciiTheme="majorHAnsi" w:eastAsiaTheme="majorHAnsi" w:hAnsiTheme="majorHAnsi" w:cs="바탕"/>
          <w:color w:val="000000"/>
          <w:szCs w:val="20"/>
          <w:lang w:eastAsia="ko-KR"/>
        </w:rPr>
      </w:pPr>
    </w:p>
    <w:p w14:paraId="6B389044" w14:textId="3E9E30C6" w:rsidR="00C234E8" w:rsidRPr="00C234E8" w:rsidRDefault="0011139B" w:rsidP="00993048">
      <w:pPr>
        <w:adjustRightInd w:val="0"/>
        <w:spacing w:line="340" w:lineRule="exact"/>
        <w:rPr>
          <w:rFonts w:asciiTheme="majorHAnsi" w:eastAsiaTheme="majorHAnsi" w:hAnsiTheme="majorHAnsi" w:cs="바탕"/>
          <w:b/>
          <w:bCs/>
          <w:color w:val="3F8080"/>
          <w:szCs w:val="20"/>
          <w:lang w:eastAsia="ko-KR"/>
        </w:rPr>
      </w:pPr>
      <w:r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6</w:t>
      </w:r>
      <w:r w:rsidR="00C234E8" w:rsidRPr="00C234E8"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 xml:space="preserve">. </w:t>
      </w:r>
      <w:r w:rsidR="00993048"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서류접수</w:t>
      </w:r>
    </w:p>
    <w:p w14:paraId="74037224" w14:textId="77777777" w:rsidR="002A202D" w:rsidRPr="00C234E8" w:rsidRDefault="002A202D" w:rsidP="002A202D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국문</w:t>
      </w:r>
      <w:r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이력서 및 자기소개서</w:t>
      </w:r>
      <w:r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(</w:t>
      </w:r>
      <w:proofErr w:type="gramStart"/>
      <w:r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파일명 </w:t>
      </w:r>
      <w:r w:rsidRPr="00C234E8">
        <w:rPr>
          <w:rFonts w:asciiTheme="majorHAnsi" w:eastAsiaTheme="majorHAnsi" w:hAnsiTheme="majorHAnsi" w:cs="바탕"/>
          <w:color w:val="000000"/>
          <w:szCs w:val="20"/>
          <w:lang w:eastAsia="ko-KR"/>
        </w:rPr>
        <w:t>:</w:t>
      </w:r>
      <w:proofErr w:type="gramEnd"/>
      <w:r w:rsidRPr="00C234E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0C362F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P</w:t>
      </w:r>
      <w:r w:rsidR="000C362F">
        <w:rPr>
          <w:rFonts w:asciiTheme="majorHAnsi" w:eastAsiaTheme="majorHAnsi" w:hAnsiTheme="majorHAnsi" w:cs="바탕"/>
          <w:color w:val="000000"/>
          <w:szCs w:val="20"/>
          <w:lang w:eastAsia="ko-KR"/>
        </w:rPr>
        <w:t>roject Intern</w:t>
      </w:r>
      <w:r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지원_이름)</w:t>
      </w:r>
    </w:p>
    <w:p w14:paraId="433ECF95" w14:textId="0A503B43" w:rsidR="00C234E8" w:rsidRPr="002A202D" w:rsidRDefault="002A202D" w:rsidP="002A202D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이메일 접수</w:t>
      </w:r>
      <w:r w:rsidRPr="00AB4F36">
        <w:rPr>
          <w:rFonts w:asciiTheme="majorHAnsi" w:eastAsiaTheme="majorHAnsi" w:hAnsiTheme="majorHAnsi" w:cs="바탕"/>
          <w:color w:val="000000"/>
          <w:szCs w:val="20"/>
          <w:lang w:eastAsia="ko-KR"/>
        </w:rPr>
        <w:t>(</w:t>
      </w:r>
      <w:r w:rsidR="004779C0">
        <w:rPr>
          <w:rStyle w:val="ac"/>
          <w:rFonts w:ascii="Arial" w:hAnsi="Arial" w:cs="Arial" w:hint="eastAsia"/>
          <w:color w:val="1155CC"/>
          <w:szCs w:val="20"/>
          <w:shd w:val="clear" w:color="auto" w:fill="FFFFFF"/>
          <w:lang w:eastAsia="ko-KR"/>
        </w:rPr>
        <w:t>jun-kirl.choi@pwc.com</w:t>
      </w:r>
      <w:r w:rsidRPr="00AB4F36">
        <w:rPr>
          <w:rFonts w:asciiTheme="majorHAnsi" w:eastAsiaTheme="majorHAnsi" w:hAnsiTheme="majorHAnsi" w:cs="맑은 고딕"/>
          <w:color w:val="0082BF"/>
          <w:szCs w:val="20"/>
          <w:lang w:eastAsia="ko-KR"/>
        </w:rPr>
        <w:t>)</w:t>
      </w:r>
    </w:p>
    <w:p w14:paraId="5BAE4E62" w14:textId="77777777" w:rsidR="00C234E8" w:rsidRPr="00C234E8" w:rsidRDefault="00C234E8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 xml:space="preserve">서류심사 후 </w:t>
      </w:r>
      <w:r w:rsidRPr="00C234E8">
        <w:rPr>
          <w:rFonts w:asciiTheme="majorHAnsi" w:eastAsiaTheme="majorHAnsi" w:hAnsiTheme="majorHAnsi" w:cs="바탕"/>
          <w:color w:val="000000"/>
          <w:szCs w:val="20"/>
          <w:lang w:eastAsia="ko-KR"/>
        </w:rPr>
        <w:t>Interview</w:t>
      </w:r>
      <w:r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를 진행하며,</w:t>
      </w:r>
      <w:r w:rsidRPr="00C234E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인터뷰 대상자에게만 개별통보 예정임</w:t>
      </w:r>
    </w:p>
    <w:p w14:paraId="4901FBD7" w14:textId="77777777" w:rsidR="00C234E8" w:rsidRPr="00C234E8" w:rsidRDefault="00C234E8" w:rsidP="00993048">
      <w:pPr>
        <w:tabs>
          <w:tab w:val="left" w:pos="720"/>
        </w:tabs>
        <w:adjustRightInd w:val="0"/>
        <w:spacing w:line="340" w:lineRule="exact"/>
        <w:ind w:left="714" w:hanging="357"/>
        <w:rPr>
          <w:rFonts w:asciiTheme="majorHAnsi" w:eastAsiaTheme="majorHAnsi" w:hAnsiTheme="majorHAnsi" w:cs="바탕"/>
          <w:color w:val="000000"/>
          <w:szCs w:val="20"/>
          <w:lang w:eastAsia="ko-KR"/>
        </w:rPr>
      </w:pPr>
    </w:p>
    <w:p w14:paraId="6C2732B5" w14:textId="0B018F22" w:rsidR="00C234E8" w:rsidRPr="00C234E8" w:rsidRDefault="0011139B" w:rsidP="00993048">
      <w:pPr>
        <w:adjustRightInd w:val="0"/>
        <w:spacing w:line="340" w:lineRule="exact"/>
        <w:rPr>
          <w:rFonts w:asciiTheme="majorHAnsi" w:eastAsiaTheme="majorHAnsi" w:hAnsiTheme="majorHAnsi" w:cs="바탕"/>
          <w:b/>
          <w:bCs/>
          <w:color w:val="3F8080"/>
          <w:szCs w:val="20"/>
        </w:rPr>
      </w:pPr>
      <w:r>
        <w:rPr>
          <w:rFonts w:asciiTheme="majorHAnsi" w:eastAsiaTheme="majorHAnsi" w:hAnsiTheme="majorHAnsi" w:cs="바탕" w:hint="eastAsia"/>
          <w:b/>
          <w:bCs/>
          <w:color w:val="3F8080"/>
          <w:szCs w:val="20"/>
          <w:lang w:eastAsia="ko-KR"/>
        </w:rPr>
        <w:t>7</w:t>
      </w:r>
      <w:r w:rsidR="00C234E8" w:rsidRPr="00C234E8">
        <w:rPr>
          <w:rFonts w:asciiTheme="majorHAnsi" w:eastAsiaTheme="majorHAnsi" w:hAnsiTheme="majorHAnsi" w:cs="바탕" w:hint="eastAsia"/>
          <w:b/>
          <w:bCs/>
          <w:color w:val="3F8080"/>
          <w:szCs w:val="20"/>
        </w:rPr>
        <w:t xml:space="preserve">. </w:t>
      </w:r>
      <w:proofErr w:type="spellStart"/>
      <w:r w:rsidR="00C234E8" w:rsidRPr="00C234E8">
        <w:rPr>
          <w:rFonts w:asciiTheme="majorHAnsi" w:eastAsiaTheme="majorHAnsi" w:hAnsiTheme="majorHAnsi" w:cs="바탕" w:hint="eastAsia"/>
          <w:b/>
          <w:bCs/>
          <w:color w:val="3F8080"/>
          <w:szCs w:val="20"/>
        </w:rPr>
        <w:t>기한</w:t>
      </w:r>
      <w:proofErr w:type="spellEnd"/>
    </w:p>
    <w:p w14:paraId="36D12E29" w14:textId="498A510C" w:rsidR="00C234E8" w:rsidRPr="00993048" w:rsidRDefault="00C234E8" w:rsidP="00993048">
      <w:pPr>
        <w:pStyle w:val="a7"/>
        <w:widowControl w:val="0"/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line="340" w:lineRule="exact"/>
        <w:ind w:leftChars="0" w:left="567" w:hanging="283"/>
        <w:rPr>
          <w:rFonts w:asciiTheme="majorHAnsi" w:eastAsiaTheme="majorHAnsi" w:hAnsiTheme="majorHAnsi" w:cs="바탕"/>
          <w:color w:val="000000"/>
          <w:szCs w:val="20"/>
          <w:lang w:eastAsia="ko-KR"/>
        </w:rPr>
      </w:pPr>
      <w:r w:rsidRPr="00C234E8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모집기한:</w:t>
      </w:r>
      <w:r w:rsid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 </w:t>
      </w:r>
      <w:r w:rsidR="009930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20</w:t>
      </w:r>
      <w:r w:rsidR="00CB668D">
        <w:rPr>
          <w:rFonts w:asciiTheme="majorHAnsi" w:eastAsiaTheme="majorHAnsi" w:hAnsiTheme="majorHAnsi" w:cs="바탕"/>
          <w:color w:val="000000"/>
          <w:szCs w:val="20"/>
          <w:lang w:eastAsia="ko-KR"/>
        </w:rPr>
        <w:t>2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4</w:t>
      </w:r>
      <w:r w:rsidR="009930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년 </w:t>
      </w:r>
      <w:r w:rsidR="003663E8">
        <w:rPr>
          <w:rFonts w:asciiTheme="majorHAnsi" w:eastAsiaTheme="majorHAnsi" w:hAnsiTheme="majorHAnsi" w:cs="바탕"/>
          <w:color w:val="000000"/>
          <w:szCs w:val="20"/>
          <w:lang w:eastAsia="ko-KR"/>
        </w:rPr>
        <w:t>6</w:t>
      </w:r>
      <w:r w:rsidR="009930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월 </w:t>
      </w:r>
      <w:r w:rsidR="004779C0">
        <w:rPr>
          <w:rFonts w:asciiTheme="majorHAnsi" w:eastAsiaTheme="majorHAnsi" w:hAnsiTheme="majorHAnsi" w:cs="바탕" w:hint="eastAsia"/>
          <w:color w:val="000000"/>
          <w:szCs w:val="20"/>
          <w:lang w:eastAsia="ko-KR"/>
        </w:rPr>
        <w:t>2</w:t>
      </w:r>
      <w:r w:rsidR="003663E8">
        <w:rPr>
          <w:rFonts w:asciiTheme="majorHAnsi" w:eastAsiaTheme="majorHAnsi" w:hAnsiTheme="majorHAnsi" w:cs="바탕"/>
          <w:color w:val="000000"/>
          <w:szCs w:val="20"/>
          <w:lang w:eastAsia="ko-KR"/>
        </w:rPr>
        <w:t>8</w:t>
      </w:r>
      <w:r w:rsidR="009930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 xml:space="preserve">일 </w:t>
      </w:r>
      <w:r w:rsidR="00CB668D">
        <w:rPr>
          <w:rFonts w:asciiTheme="majorHAnsi" w:eastAsiaTheme="majorHAnsi" w:hAnsiTheme="majorHAnsi" w:cs="바탕"/>
          <w:color w:val="000000"/>
          <w:szCs w:val="20"/>
          <w:lang w:eastAsia="ko-KR"/>
        </w:rPr>
        <w:t>18</w:t>
      </w:r>
      <w:r w:rsidR="00993048" w:rsidRPr="00993048">
        <w:rPr>
          <w:rFonts w:asciiTheme="majorHAnsi" w:eastAsiaTheme="majorHAnsi" w:hAnsiTheme="majorHAnsi" w:cs="바탕"/>
          <w:color w:val="000000"/>
          <w:szCs w:val="20"/>
          <w:lang w:eastAsia="ko-KR"/>
        </w:rPr>
        <w:t>:00까지 제출(마감시한 준수)</w:t>
      </w:r>
    </w:p>
    <w:sectPr w:rsidR="00C234E8" w:rsidRPr="00993048" w:rsidSect="007B3A27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7" w:h="16839"/>
      <w:pgMar w:top="3137" w:right="850" w:bottom="2017" w:left="1560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E7023" w14:textId="77777777" w:rsidR="001613FC" w:rsidRDefault="001613FC">
      <w:pPr>
        <w:spacing w:line="240" w:lineRule="auto"/>
      </w:pPr>
      <w:r>
        <w:separator/>
      </w:r>
    </w:p>
  </w:endnote>
  <w:endnote w:type="continuationSeparator" w:id="0">
    <w:p w14:paraId="5792FB32" w14:textId="77777777" w:rsidR="001613FC" w:rsidRDefault="001613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77FD0" w14:textId="77777777" w:rsidR="001B0899" w:rsidRDefault="0037541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93048" w:rsidRPr="00993048">
      <w:rPr>
        <w:noProof/>
        <w:lang w:val="ko-KR"/>
      </w:rPr>
      <w:t>2</w:t>
    </w:r>
    <w:r>
      <w:rPr>
        <w:noProof/>
        <w:lang w:val="ko-KR"/>
      </w:rPr>
      <w:fldChar w:fldCharType="end"/>
    </w:r>
  </w:p>
  <w:p w14:paraId="78AF3FB3" w14:textId="77777777" w:rsidR="001B0899" w:rsidRDefault="001B089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D49B7" w14:textId="77777777" w:rsidR="00442B2C" w:rsidRPr="00C234E8" w:rsidRDefault="00442B2C" w:rsidP="007E5834">
    <w:pPr>
      <w:widowControl w:val="0"/>
      <w:wordWrap w:val="0"/>
      <w:autoSpaceDE w:val="0"/>
      <w:autoSpaceDN w:val="0"/>
      <w:spacing w:line="240" w:lineRule="auto"/>
      <w:ind w:firstLineChars="150" w:firstLine="263"/>
      <w:rPr>
        <w:rFonts w:asciiTheme="majorHAnsi" w:eastAsiaTheme="majorHAnsi" w:hAnsiTheme="majorHAnsi" w:cs="Arial"/>
        <w:b/>
        <w:spacing w:val="-5"/>
        <w:kern w:val="2"/>
        <w:sz w:val="18"/>
        <w:szCs w:val="16"/>
        <w:lang w:val="en-US" w:eastAsia="ko-KR"/>
      </w:rPr>
    </w:pPr>
    <w:r w:rsidRPr="00C234E8">
      <w:rPr>
        <w:rFonts w:asciiTheme="majorHAnsi" w:eastAsiaTheme="majorHAnsi" w:hAnsiTheme="majorHAnsi" w:cs="Arial" w:hint="eastAsia"/>
        <w:b/>
        <w:spacing w:val="-5"/>
        <w:kern w:val="2"/>
        <w:sz w:val="18"/>
        <w:szCs w:val="16"/>
        <w:lang w:val="en-US" w:eastAsia="ko-KR"/>
      </w:rPr>
      <w:t>(유)</w:t>
    </w:r>
    <w:proofErr w:type="spellStart"/>
    <w:r w:rsidRPr="00C234E8">
      <w:rPr>
        <w:rFonts w:asciiTheme="majorHAnsi" w:eastAsiaTheme="majorHAnsi" w:hAnsiTheme="majorHAnsi" w:cs="Arial" w:hint="eastAsia"/>
        <w:b/>
        <w:spacing w:val="-5"/>
        <w:kern w:val="2"/>
        <w:sz w:val="18"/>
        <w:szCs w:val="16"/>
        <w:lang w:val="en-US" w:eastAsia="ko-KR"/>
      </w:rPr>
      <w:t>프라이스워터하우스쿠퍼스컨설팅</w:t>
    </w:r>
    <w:proofErr w:type="spellEnd"/>
  </w:p>
  <w:p w14:paraId="4941B118" w14:textId="77777777" w:rsidR="0009747C" w:rsidRPr="00C234E8" w:rsidRDefault="001B0899" w:rsidP="00442B2C">
    <w:pPr>
      <w:widowControl w:val="0"/>
      <w:wordWrap w:val="0"/>
      <w:autoSpaceDE w:val="0"/>
      <w:autoSpaceDN w:val="0"/>
      <w:spacing w:line="200" w:lineRule="exact"/>
      <w:ind w:firstLineChars="150" w:firstLine="233"/>
      <w:rPr>
        <w:rFonts w:asciiTheme="majorHAnsi" w:eastAsiaTheme="majorHAnsi" w:hAnsiTheme="majorHAnsi" w:cs="Arial"/>
        <w:spacing w:val="-5"/>
        <w:kern w:val="2"/>
        <w:sz w:val="16"/>
        <w:szCs w:val="16"/>
        <w:lang w:val="en-US" w:eastAsia="ko-KR"/>
      </w:rPr>
    </w:pPr>
    <w:r w:rsidRPr="00C234E8">
      <w:rPr>
        <w:rFonts w:asciiTheme="majorHAnsi" w:eastAsiaTheme="majorHAnsi" w:hAnsiTheme="majorHAnsi" w:cs="Arial" w:hint="eastAsia"/>
        <w:b/>
        <w:spacing w:val="-5"/>
        <w:kern w:val="2"/>
        <w:sz w:val="16"/>
        <w:szCs w:val="16"/>
        <w:lang w:val="en-US" w:eastAsia="ko-KR"/>
      </w:rPr>
      <w:t>서울특별시</w:t>
    </w:r>
    <w:r w:rsidRPr="00C234E8">
      <w:rPr>
        <w:rFonts w:asciiTheme="majorHAnsi" w:eastAsiaTheme="majorHAnsi" w:hAnsiTheme="majorHAnsi" w:cs="Arial"/>
        <w:b/>
        <w:spacing w:val="-5"/>
        <w:kern w:val="2"/>
        <w:sz w:val="16"/>
        <w:szCs w:val="16"/>
        <w:lang w:val="en-US" w:eastAsia="ko-KR"/>
      </w:rPr>
      <w:t xml:space="preserve"> </w:t>
    </w:r>
    <w:r w:rsidRPr="00C234E8">
      <w:rPr>
        <w:rFonts w:asciiTheme="majorHAnsi" w:eastAsiaTheme="majorHAnsi" w:hAnsiTheme="majorHAnsi" w:cs="Arial" w:hint="eastAsia"/>
        <w:b/>
        <w:spacing w:val="-5"/>
        <w:kern w:val="2"/>
        <w:sz w:val="16"/>
        <w:szCs w:val="16"/>
        <w:lang w:val="en-US" w:eastAsia="ko-KR"/>
      </w:rPr>
      <w:t>용산구</w:t>
    </w:r>
    <w:r w:rsidRPr="00C234E8">
      <w:rPr>
        <w:rFonts w:asciiTheme="majorHAnsi" w:eastAsiaTheme="majorHAnsi" w:hAnsiTheme="majorHAnsi" w:cs="Arial"/>
        <w:b/>
        <w:spacing w:val="-5"/>
        <w:kern w:val="2"/>
        <w:sz w:val="16"/>
        <w:szCs w:val="16"/>
        <w:lang w:val="en-US" w:eastAsia="ko-KR"/>
      </w:rPr>
      <w:t xml:space="preserve"> </w:t>
    </w:r>
    <w:r w:rsidR="00AC5742" w:rsidRPr="00C234E8">
      <w:rPr>
        <w:rFonts w:asciiTheme="majorHAnsi" w:eastAsiaTheme="majorHAnsi" w:hAnsiTheme="majorHAnsi" w:cs="Arial" w:hint="eastAsia"/>
        <w:b/>
        <w:spacing w:val="-5"/>
        <w:kern w:val="2"/>
        <w:sz w:val="16"/>
        <w:szCs w:val="16"/>
        <w:lang w:val="en-US" w:eastAsia="ko-KR"/>
      </w:rPr>
      <w:t>한강대로</w:t>
    </w:r>
    <w:r w:rsidR="00AC5742" w:rsidRPr="00C234E8">
      <w:rPr>
        <w:rFonts w:asciiTheme="majorHAnsi" w:eastAsiaTheme="majorHAnsi" w:hAnsiTheme="majorHAnsi" w:cs="Arial"/>
        <w:b/>
        <w:spacing w:val="-5"/>
        <w:kern w:val="2"/>
        <w:sz w:val="16"/>
        <w:szCs w:val="16"/>
        <w:lang w:val="en-US" w:eastAsia="ko-KR"/>
      </w:rPr>
      <w:t xml:space="preserve"> </w:t>
    </w:r>
    <w:proofErr w:type="gramStart"/>
    <w:r w:rsidR="00AC5742" w:rsidRPr="00C234E8">
      <w:rPr>
        <w:rFonts w:asciiTheme="majorHAnsi" w:eastAsiaTheme="majorHAnsi" w:hAnsiTheme="majorHAnsi" w:cs="Arial" w:hint="eastAsia"/>
        <w:b/>
        <w:spacing w:val="-5"/>
        <w:kern w:val="2"/>
        <w:sz w:val="16"/>
        <w:szCs w:val="16"/>
        <w:lang w:val="en-US" w:eastAsia="ko-KR"/>
      </w:rPr>
      <w:t xml:space="preserve">92 </w:t>
    </w:r>
    <w:r w:rsidRPr="00C234E8">
      <w:rPr>
        <w:rFonts w:asciiTheme="majorHAnsi" w:eastAsiaTheme="majorHAnsi" w:hAnsiTheme="majorHAnsi" w:cs="Arial"/>
        <w:b/>
        <w:spacing w:val="-5"/>
        <w:kern w:val="2"/>
        <w:sz w:val="16"/>
        <w:szCs w:val="16"/>
        <w:lang w:val="en-US" w:eastAsia="ko-KR"/>
      </w:rPr>
      <w:t xml:space="preserve"> LS</w:t>
    </w:r>
    <w:proofErr w:type="gramEnd"/>
    <w:r w:rsidRPr="00C234E8">
      <w:rPr>
        <w:rFonts w:asciiTheme="majorHAnsi" w:eastAsiaTheme="majorHAnsi" w:hAnsiTheme="majorHAnsi" w:cs="Arial" w:hint="eastAsia"/>
        <w:b/>
        <w:spacing w:val="-5"/>
        <w:kern w:val="2"/>
        <w:sz w:val="16"/>
        <w:szCs w:val="16"/>
        <w:lang w:val="en-US" w:eastAsia="ko-KR"/>
      </w:rPr>
      <w:t>용산타워</w:t>
    </w:r>
    <w:r w:rsidRPr="00C234E8">
      <w:rPr>
        <w:rFonts w:asciiTheme="majorHAnsi" w:eastAsiaTheme="majorHAnsi" w:hAnsiTheme="majorHAnsi" w:cs="Arial"/>
        <w:b/>
        <w:spacing w:val="-5"/>
        <w:kern w:val="2"/>
        <w:sz w:val="16"/>
        <w:szCs w:val="16"/>
        <w:lang w:val="en-US" w:eastAsia="ko-KR"/>
      </w:rPr>
      <w:t xml:space="preserve"> (140-702) </w:t>
    </w:r>
    <w:r w:rsidR="0009747C" w:rsidRPr="00C234E8">
      <w:rPr>
        <w:rFonts w:asciiTheme="majorHAnsi" w:eastAsiaTheme="majorHAnsi" w:hAnsiTheme="majorHAnsi" w:cs="Arial" w:hint="eastAsia"/>
        <w:b/>
        <w:spacing w:val="-5"/>
        <w:kern w:val="2"/>
        <w:sz w:val="16"/>
        <w:szCs w:val="16"/>
        <w:lang w:val="en-US" w:eastAsia="ko-KR"/>
      </w:rPr>
      <w:t xml:space="preserve">, </w:t>
    </w:r>
    <w:r w:rsidR="007E5834" w:rsidRPr="00C234E8">
      <w:rPr>
        <w:rFonts w:asciiTheme="majorHAnsi" w:eastAsiaTheme="majorHAnsi" w:hAnsiTheme="majorHAnsi" w:cs="Arial"/>
        <w:spacing w:val="-5"/>
        <w:kern w:val="2"/>
        <w:sz w:val="16"/>
        <w:szCs w:val="16"/>
        <w:lang w:val="en-US" w:eastAsia="ko-KR"/>
      </w:rPr>
      <w:t>www.pwc.com/kr/ko/consulting</w:t>
    </w:r>
  </w:p>
  <w:p w14:paraId="7833C7B9" w14:textId="77777777" w:rsidR="001B0899" w:rsidRPr="0009747C" w:rsidRDefault="001B0899" w:rsidP="00A35506">
    <w:pPr>
      <w:widowControl w:val="0"/>
      <w:wordWrap w:val="0"/>
      <w:autoSpaceDE w:val="0"/>
      <w:autoSpaceDN w:val="0"/>
      <w:spacing w:line="200" w:lineRule="exact"/>
      <w:rPr>
        <w:rFonts w:ascii="바탕" w:hAnsi="바탕" w:cs="Arial"/>
        <w:b/>
        <w:spacing w:val="-5"/>
        <w:kern w:val="2"/>
        <w:sz w:val="16"/>
        <w:szCs w:val="16"/>
        <w:lang w:val="en-US" w:eastAsia="ko-KR"/>
      </w:rPr>
    </w:pPr>
  </w:p>
  <w:p w14:paraId="7581F486" w14:textId="77777777" w:rsidR="001B0899" w:rsidRPr="0076695C" w:rsidRDefault="0009393F" w:rsidP="00A35506">
    <w:pPr>
      <w:widowControl w:val="0"/>
      <w:wordWrap w:val="0"/>
      <w:autoSpaceDE w:val="0"/>
      <w:autoSpaceDN w:val="0"/>
      <w:spacing w:before="140" w:line="200" w:lineRule="exact"/>
      <w:rPr>
        <w:rFonts w:ascii="바탕" w:hAnsi="바탕" w:cs="Arial"/>
        <w:spacing w:val="-5"/>
        <w:kern w:val="2"/>
        <w:sz w:val="12"/>
        <w:szCs w:val="12"/>
        <w:lang w:val="en-US" w:eastAsia="ko-KR"/>
      </w:rPr>
    </w:pPr>
    <w:r>
      <w:rPr>
        <w:rFonts w:ascii="바탕" w:hAnsi="바탕"/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0F6282D0" wp14:editId="51411358">
              <wp:simplePos x="0" y="0"/>
              <wp:positionH relativeFrom="page">
                <wp:posOffset>1115695</wp:posOffset>
              </wp:positionH>
              <wp:positionV relativeFrom="page">
                <wp:posOffset>9424035</wp:posOffset>
              </wp:positionV>
              <wp:extent cx="5905500" cy="144145"/>
              <wp:effectExtent l="10795" t="13335" r="8255" b="13970"/>
              <wp:wrapNone/>
              <wp:docPr id="1" name="Freeform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5905500" cy="144145"/>
                      </a:xfrm>
                      <a:custGeom>
                        <a:avLst/>
                        <a:gdLst>
                          <a:gd name="T0" fmla="*/ 0 w 9301"/>
                          <a:gd name="T1" fmla="*/ 228 h 228"/>
                          <a:gd name="T2" fmla="*/ 0 w 9301"/>
                          <a:gd name="T3" fmla="*/ 0 h 228"/>
                          <a:gd name="T4" fmla="*/ 9301 w 9301"/>
                          <a:gd name="T5" fmla="*/ 0 h 228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</a:cxnLst>
                        <a:rect l="0" t="0" r="r" b="b"/>
                        <a:pathLst>
                          <a:path w="9301" h="228">
                            <a:moveTo>
                              <a:pt x="0" y="228"/>
                            </a:moveTo>
                            <a:lnTo>
                              <a:pt x="0" y="0"/>
                            </a:lnTo>
                            <a:lnTo>
                              <a:pt x="9301" y="0"/>
                            </a:lnTo>
                          </a:path>
                        </a:pathLst>
                      </a:custGeom>
                      <a:noFill/>
                      <a:ln w="12700" cap="rnd">
                        <a:solidFill>
                          <a:srgbClr val="000000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0D45D8" id="Freeform 21" o:spid="_x0000_s1026" style="position:absolute;left:0;text-align:left;margin-left:87.85pt;margin-top:742.05pt;width:465pt;height:11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01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" path="m,228l,,9301,e" filled="f" strokeweight="1pt">
              <v:stroke dashstyle="1 1" endcap="round"/>
              <v:path arrowok="t" o:connecttype="custom" o:connectlocs="0,144145;0,0;5905500,0" o:connectangles="0,0,0"/>
              <o:lock v:ext="edit" aspectratio="t"/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441CB" w14:textId="77777777" w:rsidR="001613FC" w:rsidRDefault="001613FC">
      <w:pPr>
        <w:spacing w:line="240" w:lineRule="auto"/>
      </w:pPr>
      <w:r>
        <w:separator/>
      </w:r>
    </w:p>
  </w:footnote>
  <w:footnote w:type="continuationSeparator" w:id="0">
    <w:p w14:paraId="3EBF57C1" w14:textId="77777777" w:rsidR="001613FC" w:rsidRDefault="001613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694ED" w14:textId="77777777" w:rsidR="001B0899" w:rsidRDefault="001B0899">
    <w:pPr>
      <w:pStyle w:val="a3"/>
    </w:pPr>
    <w:r>
      <w:rPr>
        <w:noProof/>
        <w:lang w:val="en-US" w:eastAsia="ko-KR"/>
      </w:rPr>
      <w:drawing>
        <wp:anchor distT="0" distB="0" distL="114300" distR="114300" simplePos="0" relativeHeight="251656192" behindDoc="0" locked="1" layoutInCell="1" allowOverlap="1" wp14:anchorId="76CB386C" wp14:editId="6D408749">
          <wp:simplePos x="0" y="0"/>
          <wp:positionH relativeFrom="page">
            <wp:posOffset>431165</wp:posOffset>
          </wp:positionH>
          <wp:positionV relativeFrom="page">
            <wp:posOffset>490855</wp:posOffset>
          </wp:positionV>
          <wp:extent cx="1410970" cy="1268730"/>
          <wp:effectExtent l="0" t="0" r="0" b="0"/>
          <wp:wrapNone/>
          <wp:docPr id="28" name="first_page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rst_page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0970" cy="12687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EBC320C" w14:textId="77777777" w:rsidR="001B0899" w:rsidRDefault="001B0899">
    <w:pPr>
      <w:pStyle w:val="a3"/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 wp14:anchorId="5F92E5B1" wp14:editId="21829FFA">
          <wp:simplePos x="0" y="0"/>
          <wp:positionH relativeFrom="column">
            <wp:posOffset>4036060</wp:posOffset>
          </wp:positionH>
          <wp:positionV relativeFrom="paragraph">
            <wp:posOffset>520700</wp:posOffset>
          </wp:positionV>
          <wp:extent cx="1885950" cy="467995"/>
          <wp:effectExtent l="19050" t="0" r="0" b="0"/>
          <wp:wrapThrough wrapText="bothSides">
            <wp:wrapPolygon edited="0">
              <wp:start x="-218" y="0"/>
              <wp:lineTo x="-218" y="21102"/>
              <wp:lineTo x="21600" y="21102"/>
              <wp:lineTo x="21600" y="0"/>
              <wp:lineTo x="-218" y="0"/>
            </wp:wrapPolygon>
          </wp:wrapThrough>
          <wp:docPr id="27" name="그림 2" descr="SAMIL(blue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2" descr="SAMIL(blue)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467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2108C" w14:textId="77777777" w:rsidR="001B0899" w:rsidRDefault="001B0899">
    <w:pPr>
      <w:pStyle w:val="a3"/>
    </w:pPr>
    <w:r>
      <w:rPr>
        <w:noProof/>
        <w:lang w:val="en-US" w:eastAsia="ko-KR"/>
      </w:rPr>
      <w:drawing>
        <wp:anchor distT="0" distB="0" distL="114300" distR="114300" simplePos="0" relativeHeight="251655168" behindDoc="0" locked="1" layoutInCell="1" allowOverlap="1" wp14:anchorId="2B400A25" wp14:editId="52D1FC7D">
          <wp:simplePos x="0" y="0"/>
          <wp:positionH relativeFrom="page">
            <wp:posOffset>433070</wp:posOffset>
          </wp:positionH>
          <wp:positionV relativeFrom="page">
            <wp:posOffset>528320</wp:posOffset>
          </wp:positionV>
          <wp:extent cx="1409700" cy="1190625"/>
          <wp:effectExtent l="0" t="0" r="0" b="0"/>
          <wp:wrapNone/>
          <wp:docPr id="26" name="first_page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rst_page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1190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4D194A9" w14:textId="77777777" w:rsidR="001B0899" w:rsidRDefault="001B0899">
    <w:pPr>
      <w:pStyle w:val="a3"/>
    </w:pPr>
    <w:bookmarkStart w:id="0" w:name="PrimaryHeader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8B490" w14:textId="77777777" w:rsidR="001B0899" w:rsidRDefault="001B0899">
    <w:pPr>
      <w:pStyle w:val="a3"/>
    </w:pPr>
    <w:r>
      <w:rPr>
        <w:noProof/>
        <w:lang w:val="en-US" w:eastAsia="ko-KR"/>
      </w:rPr>
      <w:drawing>
        <wp:anchor distT="0" distB="0" distL="114300" distR="114300" simplePos="0" relativeHeight="251654144" behindDoc="0" locked="1" layoutInCell="1" allowOverlap="1" wp14:anchorId="5CD03973" wp14:editId="3B38DC26">
          <wp:simplePos x="0" y="0"/>
          <wp:positionH relativeFrom="page">
            <wp:posOffset>428625</wp:posOffset>
          </wp:positionH>
          <wp:positionV relativeFrom="page">
            <wp:posOffset>532765</wp:posOffset>
          </wp:positionV>
          <wp:extent cx="1410335" cy="1193165"/>
          <wp:effectExtent l="0" t="0" r="0" b="0"/>
          <wp:wrapNone/>
          <wp:docPr id="23" name="first_page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rst_page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0335" cy="11931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16404"/>
    <w:multiLevelType w:val="hybridMultilevel"/>
    <w:tmpl w:val="854E84FE"/>
    <w:lvl w:ilvl="0" w:tplc="BFE8AD64">
      <w:start w:val="5"/>
      <w:numFmt w:val="bullet"/>
      <w:lvlText w:val="­"/>
      <w:lvlJc w:val="left"/>
      <w:pPr>
        <w:ind w:left="400" w:hanging="400"/>
      </w:pPr>
      <w:rPr>
        <w:rFonts w:ascii="Arial" w:eastAsia="굴림" w:hAnsi="Aria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7172649"/>
    <w:multiLevelType w:val="hybridMultilevel"/>
    <w:tmpl w:val="CCD6D154"/>
    <w:lvl w:ilvl="0" w:tplc="B4BC0C4A">
      <w:start w:val="1"/>
      <w:numFmt w:val="decimal"/>
      <w:lvlText w:val="(%1)"/>
      <w:lvlJc w:val="left"/>
      <w:pPr>
        <w:ind w:left="6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2" w15:restartNumberingAfterBreak="0">
    <w:nsid w:val="08DC16AD"/>
    <w:multiLevelType w:val="hybridMultilevel"/>
    <w:tmpl w:val="8098D718"/>
    <w:lvl w:ilvl="0" w:tplc="273A4408">
      <w:start w:val="1"/>
      <w:numFmt w:val="ganada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1ABF4F52"/>
    <w:multiLevelType w:val="hybridMultilevel"/>
    <w:tmpl w:val="856859B4"/>
    <w:lvl w:ilvl="0" w:tplc="C160F0CC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0144F80"/>
    <w:multiLevelType w:val="multilevel"/>
    <w:tmpl w:val="67C8F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770ECE"/>
    <w:multiLevelType w:val="hybridMultilevel"/>
    <w:tmpl w:val="8AB00128"/>
    <w:lvl w:ilvl="0" w:tplc="34BA3FBC">
      <w:numFmt w:val="bullet"/>
      <w:lvlText w:val="-"/>
      <w:lvlJc w:val="left"/>
      <w:pPr>
        <w:ind w:left="717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15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7" w:hanging="400"/>
      </w:pPr>
      <w:rPr>
        <w:rFonts w:ascii="Wingdings" w:hAnsi="Wingdings" w:hint="default"/>
      </w:rPr>
    </w:lvl>
  </w:abstractNum>
  <w:abstractNum w:abstractNumId="6" w15:restartNumberingAfterBreak="0">
    <w:nsid w:val="37127471"/>
    <w:multiLevelType w:val="hybridMultilevel"/>
    <w:tmpl w:val="3252CEBE"/>
    <w:lvl w:ilvl="0" w:tplc="EFC035D8">
      <w:start w:val="1"/>
      <w:numFmt w:val="decimalEnclosedCircle"/>
      <w:lvlText w:val="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7" w15:restartNumberingAfterBreak="0">
    <w:nsid w:val="3BC121E0"/>
    <w:multiLevelType w:val="hybridMultilevel"/>
    <w:tmpl w:val="B1BE4634"/>
    <w:lvl w:ilvl="0" w:tplc="528C551C">
      <w:start w:val="1"/>
      <w:numFmt w:val="bullet"/>
      <w:lvlText w:val="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12A34A0"/>
    <w:multiLevelType w:val="hybridMultilevel"/>
    <w:tmpl w:val="3E08333A"/>
    <w:lvl w:ilvl="0" w:tplc="46F81F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9" w15:restartNumberingAfterBreak="0">
    <w:nsid w:val="43500726"/>
    <w:multiLevelType w:val="hybridMultilevel"/>
    <w:tmpl w:val="4EDA98CA"/>
    <w:lvl w:ilvl="0" w:tplc="8E1EBDA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46642F2C"/>
    <w:multiLevelType w:val="hybridMultilevel"/>
    <w:tmpl w:val="D6006FFE"/>
    <w:lvl w:ilvl="0" w:tplc="722C691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50C1384C"/>
    <w:multiLevelType w:val="hybridMultilevel"/>
    <w:tmpl w:val="94BA4CFA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 w:tplc="C0702414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  <w:sz w:val="18"/>
        <w:szCs w:val="1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2" w15:restartNumberingAfterBreak="0">
    <w:nsid w:val="54946EC9"/>
    <w:multiLevelType w:val="hybridMultilevel"/>
    <w:tmpl w:val="820A5580"/>
    <w:lvl w:ilvl="0" w:tplc="F854570A">
      <w:numFmt w:val="bullet"/>
      <w:lvlText w:val=""/>
      <w:lvlJc w:val="left"/>
      <w:pPr>
        <w:ind w:left="112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3" w15:restartNumberingAfterBreak="0">
    <w:nsid w:val="5F6E4B63"/>
    <w:multiLevelType w:val="hybridMultilevel"/>
    <w:tmpl w:val="B1B884B6"/>
    <w:lvl w:ilvl="0" w:tplc="C0C4AF7C">
      <w:start w:val="1"/>
      <w:numFmt w:val="decimalEnclosedCircle"/>
      <w:lvlText w:val="%1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14" w15:restartNumberingAfterBreak="0">
    <w:nsid w:val="5FC0075F"/>
    <w:multiLevelType w:val="hybridMultilevel"/>
    <w:tmpl w:val="7AD6CF76"/>
    <w:lvl w:ilvl="0" w:tplc="FA5A01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602708ED"/>
    <w:multiLevelType w:val="hybridMultilevel"/>
    <w:tmpl w:val="ECD426EA"/>
    <w:lvl w:ilvl="0" w:tplc="32B46D84">
      <w:numFmt w:val="bullet"/>
      <w:lvlText w:val="·"/>
      <w:lvlJc w:val="left"/>
      <w:pPr>
        <w:ind w:left="717" w:hanging="360"/>
      </w:pPr>
      <w:rPr>
        <w:rFonts w:ascii="맑은 고딕" w:eastAsia="맑은 고딕" w:hAnsi="맑은 고딕" w:cs="Symbol" w:hint="eastAsia"/>
      </w:rPr>
    </w:lvl>
    <w:lvl w:ilvl="1" w:tplc="04090003" w:tentative="1">
      <w:start w:val="1"/>
      <w:numFmt w:val="bullet"/>
      <w:lvlText w:val=""/>
      <w:lvlJc w:val="left"/>
      <w:pPr>
        <w:ind w:left="115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7" w:hanging="400"/>
      </w:pPr>
      <w:rPr>
        <w:rFonts w:ascii="Wingdings" w:hAnsi="Wingdings" w:hint="default"/>
      </w:rPr>
    </w:lvl>
  </w:abstractNum>
  <w:abstractNum w:abstractNumId="16" w15:restartNumberingAfterBreak="0">
    <w:nsid w:val="61FC5A68"/>
    <w:multiLevelType w:val="hybridMultilevel"/>
    <w:tmpl w:val="9B3276B0"/>
    <w:lvl w:ilvl="0" w:tplc="C5BAE76C">
      <w:start w:val="3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64E20B54"/>
    <w:multiLevelType w:val="hybridMultilevel"/>
    <w:tmpl w:val="3CFE4502"/>
    <w:lvl w:ilvl="0" w:tplc="485E99EA">
      <w:start w:val="1"/>
      <w:numFmt w:val="decimal"/>
      <w:lvlText w:val="%1."/>
      <w:lvlJc w:val="left"/>
      <w:pPr>
        <w:ind w:left="1199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39" w:hanging="400"/>
      </w:pPr>
    </w:lvl>
    <w:lvl w:ilvl="2" w:tplc="0409001B" w:tentative="1">
      <w:start w:val="1"/>
      <w:numFmt w:val="lowerRoman"/>
      <w:lvlText w:val="%3."/>
      <w:lvlJc w:val="right"/>
      <w:pPr>
        <w:ind w:left="2039" w:hanging="400"/>
      </w:pPr>
    </w:lvl>
    <w:lvl w:ilvl="3" w:tplc="0409000F" w:tentative="1">
      <w:start w:val="1"/>
      <w:numFmt w:val="decimal"/>
      <w:lvlText w:val="%4."/>
      <w:lvlJc w:val="left"/>
      <w:pPr>
        <w:ind w:left="2439" w:hanging="400"/>
      </w:pPr>
    </w:lvl>
    <w:lvl w:ilvl="4" w:tplc="04090019" w:tentative="1">
      <w:start w:val="1"/>
      <w:numFmt w:val="upperLetter"/>
      <w:lvlText w:val="%5."/>
      <w:lvlJc w:val="left"/>
      <w:pPr>
        <w:ind w:left="2839" w:hanging="400"/>
      </w:pPr>
    </w:lvl>
    <w:lvl w:ilvl="5" w:tplc="0409001B" w:tentative="1">
      <w:start w:val="1"/>
      <w:numFmt w:val="lowerRoman"/>
      <w:lvlText w:val="%6."/>
      <w:lvlJc w:val="right"/>
      <w:pPr>
        <w:ind w:left="3239" w:hanging="400"/>
      </w:pPr>
    </w:lvl>
    <w:lvl w:ilvl="6" w:tplc="0409000F" w:tentative="1">
      <w:start w:val="1"/>
      <w:numFmt w:val="decimal"/>
      <w:lvlText w:val="%7."/>
      <w:lvlJc w:val="left"/>
      <w:pPr>
        <w:ind w:left="3639" w:hanging="400"/>
      </w:pPr>
    </w:lvl>
    <w:lvl w:ilvl="7" w:tplc="04090019" w:tentative="1">
      <w:start w:val="1"/>
      <w:numFmt w:val="upperLetter"/>
      <w:lvlText w:val="%8."/>
      <w:lvlJc w:val="left"/>
      <w:pPr>
        <w:ind w:left="4039" w:hanging="400"/>
      </w:pPr>
    </w:lvl>
    <w:lvl w:ilvl="8" w:tplc="0409001B" w:tentative="1">
      <w:start w:val="1"/>
      <w:numFmt w:val="lowerRoman"/>
      <w:lvlText w:val="%9."/>
      <w:lvlJc w:val="right"/>
      <w:pPr>
        <w:ind w:left="4439" w:hanging="400"/>
      </w:pPr>
    </w:lvl>
  </w:abstractNum>
  <w:abstractNum w:abstractNumId="18" w15:restartNumberingAfterBreak="0">
    <w:nsid w:val="72B446A7"/>
    <w:multiLevelType w:val="hybridMultilevel"/>
    <w:tmpl w:val="291EC21E"/>
    <w:lvl w:ilvl="0" w:tplc="26340042">
      <w:numFmt w:val="bullet"/>
      <w:lvlText w:val="-"/>
      <w:lvlJc w:val="left"/>
      <w:pPr>
        <w:ind w:left="1199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3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3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3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9" w:hanging="400"/>
      </w:pPr>
      <w:rPr>
        <w:rFonts w:ascii="Wingdings" w:hAnsi="Wingdings" w:hint="default"/>
      </w:rPr>
    </w:lvl>
  </w:abstractNum>
  <w:abstractNum w:abstractNumId="19" w15:restartNumberingAfterBreak="0">
    <w:nsid w:val="73FB26AB"/>
    <w:multiLevelType w:val="hybridMultilevel"/>
    <w:tmpl w:val="408CB86C"/>
    <w:lvl w:ilvl="0" w:tplc="17B00E84">
      <w:numFmt w:val="bullet"/>
      <w:lvlText w:val="·"/>
      <w:lvlJc w:val="left"/>
      <w:pPr>
        <w:ind w:left="717" w:hanging="360"/>
      </w:pPr>
      <w:rPr>
        <w:rFonts w:ascii="맑은 고딕" w:eastAsia="맑은 고딕" w:hAnsi="맑은 고딕" w:cs="Symbol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15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7" w:hanging="400"/>
      </w:pPr>
      <w:rPr>
        <w:rFonts w:ascii="Wingdings" w:hAnsi="Wingdings" w:hint="default"/>
      </w:rPr>
    </w:lvl>
  </w:abstractNum>
  <w:abstractNum w:abstractNumId="20" w15:restartNumberingAfterBreak="0">
    <w:nsid w:val="7A014FFA"/>
    <w:multiLevelType w:val="hybridMultilevel"/>
    <w:tmpl w:val="F40ACE04"/>
    <w:lvl w:ilvl="0" w:tplc="BB16C56A">
      <w:start w:val="1"/>
      <w:numFmt w:val="bullet"/>
      <w:lvlText w:val=""/>
      <w:lvlJc w:val="left"/>
      <w:pPr>
        <w:ind w:left="115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5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5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57" w:hanging="400"/>
      </w:pPr>
      <w:rPr>
        <w:rFonts w:ascii="Wingdings" w:hAnsi="Wingdings" w:hint="default"/>
      </w:rPr>
    </w:lvl>
  </w:abstractNum>
  <w:num w:numId="1" w16cid:durableId="2126382569">
    <w:abstractNumId w:val="16"/>
  </w:num>
  <w:num w:numId="2" w16cid:durableId="1439063873">
    <w:abstractNumId w:val="11"/>
  </w:num>
  <w:num w:numId="3" w16cid:durableId="163977396">
    <w:abstractNumId w:val="9"/>
  </w:num>
  <w:num w:numId="4" w16cid:durableId="671686920">
    <w:abstractNumId w:val="6"/>
  </w:num>
  <w:num w:numId="5" w16cid:durableId="633950687">
    <w:abstractNumId w:val="13"/>
  </w:num>
  <w:num w:numId="6" w16cid:durableId="742799269">
    <w:abstractNumId w:val="3"/>
  </w:num>
  <w:num w:numId="7" w16cid:durableId="918754633">
    <w:abstractNumId w:val="18"/>
  </w:num>
  <w:num w:numId="8" w16cid:durableId="1870070402">
    <w:abstractNumId w:val="1"/>
  </w:num>
  <w:num w:numId="9" w16cid:durableId="1117989458">
    <w:abstractNumId w:val="2"/>
  </w:num>
  <w:num w:numId="10" w16cid:durableId="528879016">
    <w:abstractNumId w:val="8"/>
  </w:num>
  <w:num w:numId="11" w16cid:durableId="663123363">
    <w:abstractNumId w:val="14"/>
  </w:num>
  <w:num w:numId="12" w16cid:durableId="414790740">
    <w:abstractNumId w:val="17"/>
  </w:num>
  <w:num w:numId="13" w16cid:durableId="1483160007">
    <w:abstractNumId w:val="12"/>
  </w:num>
  <w:num w:numId="14" w16cid:durableId="1185245963">
    <w:abstractNumId w:val="10"/>
  </w:num>
  <w:num w:numId="15" w16cid:durableId="173303541">
    <w:abstractNumId w:val="0"/>
  </w:num>
  <w:num w:numId="16" w16cid:durableId="2034502133">
    <w:abstractNumId w:val="7"/>
  </w:num>
  <w:num w:numId="17" w16cid:durableId="1777752987">
    <w:abstractNumId w:val="4"/>
  </w:num>
  <w:num w:numId="18" w16cid:durableId="99472699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84422855">
    <w:abstractNumId w:val="19"/>
  </w:num>
  <w:num w:numId="20" w16cid:durableId="166485120">
    <w:abstractNumId w:val="15"/>
  </w:num>
  <w:num w:numId="21" w16cid:durableId="2127844510">
    <w:abstractNumId w:val="5"/>
  </w:num>
  <w:num w:numId="22" w16cid:durableId="109328307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attachedTemplate r:id="rId1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BBF"/>
    <w:rsid w:val="00004B20"/>
    <w:rsid w:val="0000698B"/>
    <w:rsid w:val="0001533C"/>
    <w:rsid w:val="00015396"/>
    <w:rsid w:val="00024356"/>
    <w:rsid w:val="00026D60"/>
    <w:rsid w:val="00030E7F"/>
    <w:rsid w:val="00034F3B"/>
    <w:rsid w:val="0004147A"/>
    <w:rsid w:val="00045AD2"/>
    <w:rsid w:val="00045F8B"/>
    <w:rsid w:val="00047365"/>
    <w:rsid w:val="0005025B"/>
    <w:rsid w:val="00051036"/>
    <w:rsid w:val="00052902"/>
    <w:rsid w:val="000541E2"/>
    <w:rsid w:val="000616E2"/>
    <w:rsid w:val="00066051"/>
    <w:rsid w:val="000774C3"/>
    <w:rsid w:val="000821E9"/>
    <w:rsid w:val="00085693"/>
    <w:rsid w:val="0009393F"/>
    <w:rsid w:val="00093BA2"/>
    <w:rsid w:val="0009747C"/>
    <w:rsid w:val="000A426C"/>
    <w:rsid w:val="000B4AF5"/>
    <w:rsid w:val="000C362F"/>
    <w:rsid w:val="000D0AFE"/>
    <w:rsid w:val="000D2D06"/>
    <w:rsid w:val="000D36E4"/>
    <w:rsid w:val="000D7052"/>
    <w:rsid w:val="000E0F1B"/>
    <w:rsid w:val="000E36B9"/>
    <w:rsid w:val="000E3758"/>
    <w:rsid w:val="000E703C"/>
    <w:rsid w:val="000F0A90"/>
    <w:rsid w:val="000F39F3"/>
    <w:rsid w:val="00104B11"/>
    <w:rsid w:val="0011139B"/>
    <w:rsid w:val="001142C9"/>
    <w:rsid w:val="001248FD"/>
    <w:rsid w:val="00126B94"/>
    <w:rsid w:val="00137379"/>
    <w:rsid w:val="001379B9"/>
    <w:rsid w:val="00137AE3"/>
    <w:rsid w:val="0014196A"/>
    <w:rsid w:val="00143F24"/>
    <w:rsid w:val="00152CE6"/>
    <w:rsid w:val="00157729"/>
    <w:rsid w:val="001613FC"/>
    <w:rsid w:val="0016260F"/>
    <w:rsid w:val="0016678B"/>
    <w:rsid w:val="00171991"/>
    <w:rsid w:val="00176B6B"/>
    <w:rsid w:val="001874CA"/>
    <w:rsid w:val="00187D02"/>
    <w:rsid w:val="00187FA2"/>
    <w:rsid w:val="00192A25"/>
    <w:rsid w:val="00196626"/>
    <w:rsid w:val="001B0899"/>
    <w:rsid w:val="001B21A9"/>
    <w:rsid w:val="001B3329"/>
    <w:rsid w:val="001B4BC4"/>
    <w:rsid w:val="001B55A8"/>
    <w:rsid w:val="001B6BCA"/>
    <w:rsid w:val="001D10A9"/>
    <w:rsid w:val="001D11B8"/>
    <w:rsid w:val="001D3E5D"/>
    <w:rsid w:val="001D4294"/>
    <w:rsid w:val="001D5C30"/>
    <w:rsid w:val="001D62E7"/>
    <w:rsid w:val="001E4233"/>
    <w:rsid w:val="001E6523"/>
    <w:rsid w:val="001F4168"/>
    <w:rsid w:val="001F7F7E"/>
    <w:rsid w:val="00201058"/>
    <w:rsid w:val="00204E02"/>
    <w:rsid w:val="00205339"/>
    <w:rsid w:val="00205D4A"/>
    <w:rsid w:val="00210AFF"/>
    <w:rsid w:val="00212507"/>
    <w:rsid w:val="00222CB3"/>
    <w:rsid w:val="0022368B"/>
    <w:rsid w:val="00224C30"/>
    <w:rsid w:val="00224F73"/>
    <w:rsid w:val="002321FB"/>
    <w:rsid w:val="00235814"/>
    <w:rsid w:val="0024054A"/>
    <w:rsid w:val="002437DC"/>
    <w:rsid w:val="002460CC"/>
    <w:rsid w:val="00255161"/>
    <w:rsid w:val="002637C8"/>
    <w:rsid w:val="002640D5"/>
    <w:rsid w:val="00270D36"/>
    <w:rsid w:val="00272E94"/>
    <w:rsid w:val="002737B5"/>
    <w:rsid w:val="00273C1E"/>
    <w:rsid w:val="00283811"/>
    <w:rsid w:val="00284BD3"/>
    <w:rsid w:val="00284F96"/>
    <w:rsid w:val="002851CA"/>
    <w:rsid w:val="002A1FF7"/>
    <w:rsid w:val="002A202D"/>
    <w:rsid w:val="002B2B6B"/>
    <w:rsid w:val="002B33D9"/>
    <w:rsid w:val="002B7FD1"/>
    <w:rsid w:val="002D0529"/>
    <w:rsid w:val="002D3076"/>
    <w:rsid w:val="002D57BC"/>
    <w:rsid w:val="002D6B52"/>
    <w:rsid w:val="002E45FB"/>
    <w:rsid w:val="002F12E3"/>
    <w:rsid w:val="0030029E"/>
    <w:rsid w:val="0030495F"/>
    <w:rsid w:val="003228D3"/>
    <w:rsid w:val="0032294A"/>
    <w:rsid w:val="00326B3D"/>
    <w:rsid w:val="003300A4"/>
    <w:rsid w:val="0033024A"/>
    <w:rsid w:val="00331584"/>
    <w:rsid w:val="0033532D"/>
    <w:rsid w:val="00343D11"/>
    <w:rsid w:val="00346198"/>
    <w:rsid w:val="003472FA"/>
    <w:rsid w:val="00352576"/>
    <w:rsid w:val="00354745"/>
    <w:rsid w:val="00355E62"/>
    <w:rsid w:val="00356F4F"/>
    <w:rsid w:val="00362F8E"/>
    <w:rsid w:val="0036625B"/>
    <w:rsid w:val="003663E8"/>
    <w:rsid w:val="0037212B"/>
    <w:rsid w:val="0037541B"/>
    <w:rsid w:val="00380192"/>
    <w:rsid w:val="003841BD"/>
    <w:rsid w:val="00384555"/>
    <w:rsid w:val="003951CD"/>
    <w:rsid w:val="003B4998"/>
    <w:rsid w:val="003C3AA7"/>
    <w:rsid w:val="003D1E4C"/>
    <w:rsid w:val="003E5FEF"/>
    <w:rsid w:val="003F1937"/>
    <w:rsid w:val="003F4894"/>
    <w:rsid w:val="004006DB"/>
    <w:rsid w:val="00400901"/>
    <w:rsid w:val="004025EB"/>
    <w:rsid w:val="004026A1"/>
    <w:rsid w:val="00404F94"/>
    <w:rsid w:val="00412C08"/>
    <w:rsid w:val="00413497"/>
    <w:rsid w:val="004150AB"/>
    <w:rsid w:val="00430714"/>
    <w:rsid w:val="00430E83"/>
    <w:rsid w:val="00432CBB"/>
    <w:rsid w:val="00434E14"/>
    <w:rsid w:val="00442B2C"/>
    <w:rsid w:val="00444F35"/>
    <w:rsid w:val="00447A0B"/>
    <w:rsid w:val="0045047D"/>
    <w:rsid w:val="0045621A"/>
    <w:rsid w:val="00464C8E"/>
    <w:rsid w:val="00467845"/>
    <w:rsid w:val="00473073"/>
    <w:rsid w:val="004779C0"/>
    <w:rsid w:val="00485980"/>
    <w:rsid w:val="004922EB"/>
    <w:rsid w:val="004A1C2A"/>
    <w:rsid w:val="004A259B"/>
    <w:rsid w:val="004A6ACC"/>
    <w:rsid w:val="004A7BAE"/>
    <w:rsid w:val="004A7BB3"/>
    <w:rsid w:val="004B6C23"/>
    <w:rsid w:val="004B7DE1"/>
    <w:rsid w:val="004C404F"/>
    <w:rsid w:val="004D6506"/>
    <w:rsid w:val="004E10BB"/>
    <w:rsid w:val="004E1201"/>
    <w:rsid w:val="004E1BFF"/>
    <w:rsid w:val="004F6C7A"/>
    <w:rsid w:val="004F7A87"/>
    <w:rsid w:val="004F7DE1"/>
    <w:rsid w:val="005019ED"/>
    <w:rsid w:val="00502904"/>
    <w:rsid w:val="00507A79"/>
    <w:rsid w:val="00510404"/>
    <w:rsid w:val="005161E4"/>
    <w:rsid w:val="00516637"/>
    <w:rsid w:val="00531C81"/>
    <w:rsid w:val="00531ECF"/>
    <w:rsid w:val="00536717"/>
    <w:rsid w:val="005522DC"/>
    <w:rsid w:val="00560631"/>
    <w:rsid w:val="00563337"/>
    <w:rsid w:val="00563CC4"/>
    <w:rsid w:val="005811F3"/>
    <w:rsid w:val="00593E37"/>
    <w:rsid w:val="005950D6"/>
    <w:rsid w:val="00595D9F"/>
    <w:rsid w:val="005A1009"/>
    <w:rsid w:val="005A2543"/>
    <w:rsid w:val="005A7C8A"/>
    <w:rsid w:val="005B01BF"/>
    <w:rsid w:val="005B3548"/>
    <w:rsid w:val="005B3976"/>
    <w:rsid w:val="005B49BC"/>
    <w:rsid w:val="005B55AB"/>
    <w:rsid w:val="005B6722"/>
    <w:rsid w:val="005B6856"/>
    <w:rsid w:val="005D1822"/>
    <w:rsid w:val="005D444E"/>
    <w:rsid w:val="005E00E6"/>
    <w:rsid w:val="005E010E"/>
    <w:rsid w:val="005E04F8"/>
    <w:rsid w:val="005E2D9C"/>
    <w:rsid w:val="005E4E61"/>
    <w:rsid w:val="005F1302"/>
    <w:rsid w:val="0060020F"/>
    <w:rsid w:val="0060681D"/>
    <w:rsid w:val="0061379C"/>
    <w:rsid w:val="00617ECD"/>
    <w:rsid w:val="00617F8C"/>
    <w:rsid w:val="00622132"/>
    <w:rsid w:val="0063214E"/>
    <w:rsid w:val="00636987"/>
    <w:rsid w:val="00637F11"/>
    <w:rsid w:val="006410E7"/>
    <w:rsid w:val="00644208"/>
    <w:rsid w:val="00646E5A"/>
    <w:rsid w:val="006542CB"/>
    <w:rsid w:val="0065615E"/>
    <w:rsid w:val="006566D6"/>
    <w:rsid w:val="0066064B"/>
    <w:rsid w:val="00671500"/>
    <w:rsid w:val="00671B77"/>
    <w:rsid w:val="00675647"/>
    <w:rsid w:val="006760C3"/>
    <w:rsid w:val="00676439"/>
    <w:rsid w:val="0068147B"/>
    <w:rsid w:val="00681803"/>
    <w:rsid w:val="00685189"/>
    <w:rsid w:val="006858BB"/>
    <w:rsid w:val="00685DBB"/>
    <w:rsid w:val="00691CB3"/>
    <w:rsid w:val="00693054"/>
    <w:rsid w:val="00693C4D"/>
    <w:rsid w:val="006A2FF7"/>
    <w:rsid w:val="006A3C81"/>
    <w:rsid w:val="006A7126"/>
    <w:rsid w:val="006B1A93"/>
    <w:rsid w:val="006B322D"/>
    <w:rsid w:val="006B4A50"/>
    <w:rsid w:val="007019CF"/>
    <w:rsid w:val="007022E3"/>
    <w:rsid w:val="00707EAF"/>
    <w:rsid w:val="0071020E"/>
    <w:rsid w:val="007157FF"/>
    <w:rsid w:val="00715D8B"/>
    <w:rsid w:val="0071601D"/>
    <w:rsid w:val="00716CB2"/>
    <w:rsid w:val="007243C1"/>
    <w:rsid w:val="00724F00"/>
    <w:rsid w:val="00732B3A"/>
    <w:rsid w:val="00734077"/>
    <w:rsid w:val="00735D26"/>
    <w:rsid w:val="00736EDB"/>
    <w:rsid w:val="00743D6C"/>
    <w:rsid w:val="00744907"/>
    <w:rsid w:val="0074523C"/>
    <w:rsid w:val="00747FEF"/>
    <w:rsid w:val="00761B5D"/>
    <w:rsid w:val="0076695C"/>
    <w:rsid w:val="007679F6"/>
    <w:rsid w:val="007703C8"/>
    <w:rsid w:val="00776DC9"/>
    <w:rsid w:val="00785472"/>
    <w:rsid w:val="00785653"/>
    <w:rsid w:val="0079219D"/>
    <w:rsid w:val="00794F50"/>
    <w:rsid w:val="00796BFD"/>
    <w:rsid w:val="00797C76"/>
    <w:rsid w:val="007A1351"/>
    <w:rsid w:val="007A1BEE"/>
    <w:rsid w:val="007B3A27"/>
    <w:rsid w:val="007B7C74"/>
    <w:rsid w:val="007D46B7"/>
    <w:rsid w:val="007D658E"/>
    <w:rsid w:val="007D6EB7"/>
    <w:rsid w:val="007E09D4"/>
    <w:rsid w:val="007E1155"/>
    <w:rsid w:val="007E5834"/>
    <w:rsid w:val="007E78CF"/>
    <w:rsid w:val="007F34F1"/>
    <w:rsid w:val="007F40CA"/>
    <w:rsid w:val="007F4BBD"/>
    <w:rsid w:val="007F7F05"/>
    <w:rsid w:val="008119EB"/>
    <w:rsid w:val="00817AF3"/>
    <w:rsid w:val="0082750F"/>
    <w:rsid w:val="008275DF"/>
    <w:rsid w:val="008473BB"/>
    <w:rsid w:val="00847E3A"/>
    <w:rsid w:val="008546B9"/>
    <w:rsid w:val="00856E37"/>
    <w:rsid w:val="00861F41"/>
    <w:rsid w:val="008666A1"/>
    <w:rsid w:val="00876065"/>
    <w:rsid w:val="008764F0"/>
    <w:rsid w:val="008766C4"/>
    <w:rsid w:val="00882C93"/>
    <w:rsid w:val="0088524B"/>
    <w:rsid w:val="00887276"/>
    <w:rsid w:val="00892628"/>
    <w:rsid w:val="00896DC8"/>
    <w:rsid w:val="008A5AA0"/>
    <w:rsid w:val="008B3EEA"/>
    <w:rsid w:val="008C04FA"/>
    <w:rsid w:val="008C1C50"/>
    <w:rsid w:val="008C1F20"/>
    <w:rsid w:val="008D385A"/>
    <w:rsid w:val="008E0126"/>
    <w:rsid w:val="008E1119"/>
    <w:rsid w:val="008E134E"/>
    <w:rsid w:val="008E643E"/>
    <w:rsid w:val="008F1953"/>
    <w:rsid w:val="008F6BBB"/>
    <w:rsid w:val="00902867"/>
    <w:rsid w:val="00924AB4"/>
    <w:rsid w:val="009257D4"/>
    <w:rsid w:val="00933E46"/>
    <w:rsid w:val="00937EF4"/>
    <w:rsid w:val="00940BD1"/>
    <w:rsid w:val="00943070"/>
    <w:rsid w:val="00946221"/>
    <w:rsid w:val="00956235"/>
    <w:rsid w:val="00964BA0"/>
    <w:rsid w:val="009731F3"/>
    <w:rsid w:val="00974AE0"/>
    <w:rsid w:val="00977825"/>
    <w:rsid w:val="0098042B"/>
    <w:rsid w:val="00982A03"/>
    <w:rsid w:val="009852E9"/>
    <w:rsid w:val="00993048"/>
    <w:rsid w:val="009A0140"/>
    <w:rsid w:val="009A241E"/>
    <w:rsid w:val="009B1EAA"/>
    <w:rsid w:val="009B2685"/>
    <w:rsid w:val="009C410C"/>
    <w:rsid w:val="009D4483"/>
    <w:rsid w:val="009D5210"/>
    <w:rsid w:val="009E0ABD"/>
    <w:rsid w:val="009E7117"/>
    <w:rsid w:val="009F0CC8"/>
    <w:rsid w:val="00A023DA"/>
    <w:rsid w:val="00A14C39"/>
    <w:rsid w:val="00A2451C"/>
    <w:rsid w:val="00A33345"/>
    <w:rsid w:val="00A33EFD"/>
    <w:rsid w:val="00A35506"/>
    <w:rsid w:val="00A35C1B"/>
    <w:rsid w:val="00A36A0C"/>
    <w:rsid w:val="00A44738"/>
    <w:rsid w:val="00A569BA"/>
    <w:rsid w:val="00A63E6C"/>
    <w:rsid w:val="00A73148"/>
    <w:rsid w:val="00A74C52"/>
    <w:rsid w:val="00A752B8"/>
    <w:rsid w:val="00A807D4"/>
    <w:rsid w:val="00A827F0"/>
    <w:rsid w:val="00A90213"/>
    <w:rsid w:val="00A93484"/>
    <w:rsid w:val="00AA1451"/>
    <w:rsid w:val="00AA1B96"/>
    <w:rsid w:val="00AA4B38"/>
    <w:rsid w:val="00AA5181"/>
    <w:rsid w:val="00AB2E8B"/>
    <w:rsid w:val="00AB6F2B"/>
    <w:rsid w:val="00AC0471"/>
    <w:rsid w:val="00AC3E56"/>
    <w:rsid w:val="00AC5742"/>
    <w:rsid w:val="00AD277C"/>
    <w:rsid w:val="00AD2C65"/>
    <w:rsid w:val="00AD496D"/>
    <w:rsid w:val="00AE4C29"/>
    <w:rsid w:val="00AF2BBF"/>
    <w:rsid w:val="00B074DA"/>
    <w:rsid w:val="00B1117E"/>
    <w:rsid w:val="00B22019"/>
    <w:rsid w:val="00B273E7"/>
    <w:rsid w:val="00B318E6"/>
    <w:rsid w:val="00B37DBE"/>
    <w:rsid w:val="00B41A1F"/>
    <w:rsid w:val="00B603AD"/>
    <w:rsid w:val="00B60F4F"/>
    <w:rsid w:val="00B660E8"/>
    <w:rsid w:val="00B74B23"/>
    <w:rsid w:val="00B8171A"/>
    <w:rsid w:val="00B8196B"/>
    <w:rsid w:val="00B827BF"/>
    <w:rsid w:val="00B96111"/>
    <w:rsid w:val="00BA2F64"/>
    <w:rsid w:val="00BA7625"/>
    <w:rsid w:val="00BC294A"/>
    <w:rsid w:val="00BD7774"/>
    <w:rsid w:val="00BE2CA6"/>
    <w:rsid w:val="00BE7EBE"/>
    <w:rsid w:val="00BF193F"/>
    <w:rsid w:val="00BF6630"/>
    <w:rsid w:val="00BF6EEA"/>
    <w:rsid w:val="00BF7F76"/>
    <w:rsid w:val="00C012BE"/>
    <w:rsid w:val="00C161E3"/>
    <w:rsid w:val="00C2344B"/>
    <w:rsid w:val="00C234E8"/>
    <w:rsid w:val="00C3278E"/>
    <w:rsid w:val="00C33CA9"/>
    <w:rsid w:val="00C366FA"/>
    <w:rsid w:val="00C37154"/>
    <w:rsid w:val="00C43207"/>
    <w:rsid w:val="00C45276"/>
    <w:rsid w:val="00C46F8B"/>
    <w:rsid w:val="00C501A6"/>
    <w:rsid w:val="00C54EEF"/>
    <w:rsid w:val="00C6003A"/>
    <w:rsid w:val="00C64F5D"/>
    <w:rsid w:val="00C70A4E"/>
    <w:rsid w:val="00C7471D"/>
    <w:rsid w:val="00C75214"/>
    <w:rsid w:val="00C76A2C"/>
    <w:rsid w:val="00C944A6"/>
    <w:rsid w:val="00CA5762"/>
    <w:rsid w:val="00CB2C57"/>
    <w:rsid w:val="00CB668D"/>
    <w:rsid w:val="00CD321D"/>
    <w:rsid w:val="00CD5625"/>
    <w:rsid w:val="00CE3FD8"/>
    <w:rsid w:val="00CF12E4"/>
    <w:rsid w:val="00CF2D8F"/>
    <w:rsid w:val="00CF4704"/>
    <w:rsid w:val="00CF5652"/>
    <w:rsid w:val="00D05AD1"/>
    <w:rsid w:val="00D1091E"/>
    <w:rsid w:val="00D22712"/>
    <w:rsid w:val="00D36BF8"/>
    <w:rsid w:val="00D4642B"/>
    <w:rsid w:val="00D55015"/>
    <w:rsid w:val="00D55552"/>
    <w:rsid w:val="00D6110D"/>
    <w:rsid w:val="00D625DA"/>
    <w:rsid w:val="00D6431E"/>
    <w:rsid w:val="00D753D8"/>
    <w:rsid w:val="00D833B9"/>
    <w:rsid w:val="00D9062E"/>
    <w:rsid w:val="00D97F24"/>
    <w:rsid w:val="00DA1410"/>
    <w:rsid w:val="00DA304D"/>
    <w:rsid w:val="00DB554D"/>
    <w:rsid w:val="00DB6C83"/>
    <w:rsid w:val="00DC0C5A"/>
    <w:rsid w:val="00DC272C"/>
    <w:rsid w:val="00DC4BB3"/>
    <w:rsid w:val="00DC731A"/>
    <w:rsid w:val="00DD0BA7"/>
    <w:rsid w:val="00DD1CC3"/>
    <w:rsid w:val="00DD75A1"/>
    <w:rsid w:val="00DE097B"/>
    <w:rsid w:val="00DE546C"/>
    <w:rsid w:val="00DE5583"/>
    <w:rsid w:val="00DE6FBE"/>
    <w:rsid w:val="00DE780A"/>
    <w:rsid w:val="00E018CA"/>
    <w:rsid w:val="00E046E9"/>
    <w:rsid w:val="00E057CC"/>
    <w:rsid w:val="00E07242"/>
    <w:rsid w:val="00E21CFD"/>
    <w:rsid w:val="00E235C8"/>
    <w:rsid w:val="00E2475D"/>
    <w:rsid w:val="00E25F8F"/>
    <w:rsid w:val="00E276A0"/>
    <w:rsid w:val="00E42582"/>
    <w:rsid w:val="00E52DE1"/>
    <w:rsid w:val="00E63506"/>
    <w:rsid w:val="00E7025B"/>
    <w:rsid w:val="00E70F3C"/>
    <w:rsid w:val="00E7792D"/>
    <w:rsid w:val="00E8052E"/>
    <w:rsid w:val="00E83168"/>
    <w:rsid w:val="00E83391"/>
    <w:rsid w:val="00E86A1E"/>
    <w:rsid w:val="00E87A6F"/>
    <w:rsid w:val="00EC485C"/>
    <w:rsid w:val="00ED320F"/>
    <w:rsid w:val="00EE0A00"/>
    <w:rsid w:val="00EE2B67"/>
    <w:rsid w:val="00F00BCB"/>
    <w:rsid w:val="00F00CAE"/>
    <w:rsid w:val="00F05F8A"/>
    <w:rsid w:val="00F13671"/>
    <w:rsid w:val="00F15030"/>
    <w:rsid w:val="00F17B2D"/>
    <w:rsid w:val="00F221F5"/>
    <w:rsid w:val="00F325B4"/>
    <w:rsid w:val="00F34770"/>
    <w:rsid w:val="00F362FE"/>
    <w:rsid w:val="00F41376"/>
    <w:rsid w:val="00F415B3"/>
    <w:rsid w:val="00F41AD4"/>
    <w:rsid w:val="00F47084"/>
    <w:rsid w:val="00F52CCD"/>
    <w:rsid w:val="00F539C3"/>
    <w:rsid w:val="00F543CB"/>
    <w:rsid w:val="00F56F7A"/>
    <w:rsid w:val="00F62837"/>
    <w:rsid w:val="00F676A9"/>
    <w:rsid w:val="00F73D1C"/>
    <w:rsid w:val="00F76A09"/>
    <w:rsid w:val="00F77D22"/>
    <w:rsid w:val="00F82185"/>
    <w:rsid w:val="00F85139"/>
    <w:rsid w:val="00F87E03"/>
    <w:rsid w:val="00F87EAF"/>
    <w:rsid w:val="00F90137"/>
    <w:rsid w:val="00F901B3"/>
    <w:rsid w:val="00F91F55"/>
    <w:rsid w:val="00F95334"/>
    <w:rsid w:val="00F95DCB"/>
    <w:rsid w:val="00F96B26"/>
    <w:rsid w:val="00FA1F5A"/>
    <w:rsid w:val="00FB17EC"/>
    <w:rsid w:val="00FB7997"/>
    <w:rsid w:val="00FC3FD9"/>
    <w:rsid w:val="00FC6A86"/>
    <w:rsid w:val="00FD2B1B"/>
    <w:rsid w:val="00FE1D6E"/>
    <w:rsid w:val="00FE3E55"/>
    <w:rsid w:val="00FE48C5"/>
    <w:rsid w:val="00FF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FC2809"/>
  <w15:docId w15:val="{6409AF05-BB61-43F8-B7AC-9FF12274F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바탕" w:hAnsi="Arial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5FEF"/>
    <w:pPr>
      <w:spacing w:line="240" w:lineRule="atLeast"/>
    </w:pPr>
    <w:rPr>
      <w:rFonts w:ascii="Georgia" w:hAnsi="Georgia"/>
      <w:szCs w:val="22"/>
      <w:lang w:val="en-GB" w:eastAsia="en-US"/>
    </w:rPr>
  </w:style>
  <w:style w:type="paragraph" w:styleId="1">
    <w:name w:val="heading 1"/>
    <w:basedOn w:val="a"/>
    <w:next w:val="a"/>
    <w:link w:val="1Char"/>
    <w:uiPriority w:val="9"/>
    <w:qFormat/>
    <w:rsid w:val="000D36E4"/>
    <w:pPr>
      <w:keepNext/>
      <w:keepLines/>
      <w:spacing w:before="480"/>
      <w:outlineLvl w:val="0"/>
    </w:pPr>
    <w:rPr>
      <w:rFonts w:eastAsia="돋움"/>
      <w:b/>
      <w:bCs/>
      <w:color w:val="DC6900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D36E4"/>
    <w:pPr>
      <w:keepNext/>
      <w:keepLines/>
      <w:spacing w:before="200"/>
      <w:outlineLvl w:val="1"/>
    </w:pPr>
    <w:rPr>
      <w:rFonts w:eastAsia="돋움"/>
      <w:b/>
      <w:bCs/>
      <w:color w:val="DC6900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rsid w:val="00045F8B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semiHidden/>
    <w:unhideWhenUsed/>
    <w:rsid w:val="00045F8B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rsid w:val="00045F8B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semiHidden/>
    <w:unhideWhenUsed/>
    <w:rsid w:val="00045F8B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rsid w:val="00045F8B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45F8B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45F8B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12C08"/>
    <w:pPr>
      <w:tabs>
        <w:tab w:val="center" w:pos="4513"/>
        <w:tab w:val="right" w:pos="9026"/>
      </w:tabs>
      <w:spacing w:line="240" w:lineRule="auto"/>
    </w:pPr>
  </w:style>
  <w:style w:type="character" w:customStyle="1" w:styleId="Char">
    <w:name w:val="머리글 Char"/>
    <w:basedOn w:val="a0"/>
    <w:link w:val="a3"/>
    <w:uiPriority w:val="99"/>
    <w:semiHidden/>
    <w:rsid w:val="00412C08"/>
  </w:style>
  <w:style w:type="paragraph" w:styleId="a4">
    <w:name w:val="footer"/>
    <w:basedOn w:val="a"/>
    <w:link w:val="Char0"/>
    <w:uiPriority w:val="99"/>
    <w:unhideWhenUsed/>
    <w:rsid w:val="00412C08"/>
    <w:pPr>
      <w:tabs>
        <w:tab w:val="center" w:pos="4513"/>
        <w:tab w:val="right" w:pos="9026"/>
      </w:tabs>
      <w:spacing w:line="240" w:lineRule="auto"/>
    </w:pPr>
  </w:style>
  <w:style w:type="character" w:customStyle="1" w:styleId="Char0">
    <w:name w:val="바닥글 Char"/>
    <w:basedOn w:val="a0"/>
    <w:link w:val="a4"/>
    <w:uiPriority w:val="99"/>
    <w:rsid w:val="00412C08"/>
  </w:style>
  <w:style w:type="paragraph" w:styleId="a5">
    <w:name w:val="Body Text"/>
    <w:basedOn w:val="a"/>
    <w:link w:val="Char1"/>
    <w:uiPriority w:val="99"/>
    <w:semiHidden/>
    <w:unhideWhenUsed/>
    <w:rsid w:val="00412C08"/>
    <w:pPr>
      <w:spacing w:after="240"/>
    </w:pPr>
  </w:style>
  <w:style w:type="character" w:customStyle="1" w:styleId="Char1">
    <w:name w:val="본문 Char"/>
    <w:basedOn w:val="a0"/>
    <w:link w:val="a5"/>
    <w:uiPriority w:val="99"/>
    <w:semiHidden/>
    <w:rsid w:val="00412C08"/>
    <w:rPr>
      <w:rFonts w:ascii="Georgia" w:hAnsi="Georgia"/>
      <w:sz w:val="20"/>
    </w:rPr>
  </w:style>
  <w:style w:type="paragraph" w:customStyle="1" w:styleId="Disclaimer">
    <w:name w:val="Disclaimer"/>
    <w:basedOn w:val="a"/>
    <w:link w:val="DisclaimerChar"/>
    <w:qFormat/>
    <w:rsid w:val="000D36E4"/>
    <w:pPr>
      <w:spacing w:line="140" w:lineRule="atLeast"/>
    </w:pPr>
    <w:rPr>
      <w:rFonts w:ascii="Arial" w:hAnsi="Arial" w:cs="Arial"/>
      <w:noProof/>
      <w:sz w:val="12"/>
      <w:lang w:eastAsia="en-GB"/>
    </w:rPr>
  </w:style>
  <w:style w:type="character" w:customStyle="1" w:styleId="DisclaimerChar">
    <w:name w:val="Disclaimer Char"/>
    <w:basedOn w:val="a0"/>
    <w:link w:val="Disclaimer"/>
    <w:rsid w:val="000D36E4"/>
    <w:rPr>
      <w:rFonts w:ascii="Arial" w:hAnsi="Arial" w:cs="Arial"/>
      <w:noProof/>
      <w:sz w:val="12"/>
      <w:lang w:eastAsia="en-GB"/>
    </w:rPr>
  </w:style>
  <w:style w:type="character" w:customStyle="1" w:styleId="1Char">
    <w:name w:val="제목 1 Char"/>
    <w:basedOn w:val="a0"/>
    <w:link w:val="1"/>
    <w:uiPriority w:val="9"/>
    <w:rsid w:val="000D36E4"/>
    <w:rPr>
      <w:rFonts w:ascii="Georgia" w:eastAsia="돋움" w:hAnsi="Georgia" w:cs="Times New Roman"/>
      <w:b/>
      <w:bCs/>
      <w:color w:val="DC6900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0D36E4"/>
    <w:rPr>
      <w:rFonts w:ascii="Georgia" w:eastAsia="돋움" w:hAnsi="Georgia" w:cs="Times New Roman"/>
      <w:b/>
      <w:bCs/>
      <w:color w:val="DC6900"/>
      <w:sz w:val="26"/>
      <w:szCs w:val="26"/>
    </w:rPr>
  </w:style>
  <w:style w:type="paragraph" w:customStyle="1" w:styleId="PwCAddress">
    <w:name w:val="PwC Address"/>
    <w:basedOn w:val="a"/>
    <w:link w:val="PwCAddressChar"/>
    <w:qFormat/>
    <w:rsid w:val="000D36E4"/>
    <w:pPr>
      <w:spacing w:line="200" w:lineRule="atLeast"/>
    </w:pPr>
    <w:rPr>
      <w:i/>
      <w:noProof/>
      <w:sz w:val="18"/>
      <w:lang w:eastAsia="en-GB"/>
    </w:rPr>
  </w:style>
  <w:style w:type="character" w:customStyle="1" w:styleId="PwCAddressChar">
    <w:name w:val="PwC Address Char"/>
    <w:basedOn w:val="a0"/>
    <w:link w:val="PwCAddress"/>
    <w:rsid w:val="000D36E4"/>
    <w:rPr>
      <w:rFonts w:ascii="Georgia" w:hAnsi="Georgia"/>
      <w:i/>
      <w:noProof/>
      <w:sz w:val="18"/>
      <w:lang w:eastAsia="en-GB"/>
    </w:rPr>
  </w:style>
  <w:style w:type="paragraph" w:styleId="a6">
    <w:name w:val="Balloon Text"/>
    <w:basedOn w:val="a"/>
    <w:link w:val="Char2"/>
    <w:uiPriority w:val="99"/>
    <w:semiHidden/>
    <w:unhideWhenUsed/>
    <w:rsid w:val="00447A0B"/>
    <w:pPr>
      <w:spacing w:line="240" w:lineRule="auto"/>
    </w:pPr>
    <w:rPr>
      <w:rFonts w:eastAsia="돋움"/>
      <w:sz w:val="18"/>
      <w:szCs w:val="18"/>
    </w:rPr>
  </w:style>
  <w:style w:type="character" w:customStyle="1" w:styleId="Char2">
    <w:name w:val="풍선 도움말 텍스트 Char"/>
    <w:basedOn w:val="a0"/>
    <w:link w:val="a6"/>
    <w:uiPriority w:val="99"/>
    <w:semiHidden/>
    <w:rsid w:val="00447A0B"/>
    <w:rPr>
      <w:rFonts w:ascii="Georgia" w:eastAsia="돋움" w:hAnsi="Georgia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8E643E"/>
    <w:pPr>
      <w:ind w:leftChars="400" w:left="800"/>
    </w:pPr>
  </w:style>
  <w:style w:type="paragraph" w:customStyle="1" w:styleId="Indent1">
    <w:name w:val="Indent 1"/>
    <w:basedOn w:val="a"/>
    <w:rsid w:val="00187FA2"/>
    <w:pPr>
      <w:spacing w:line="290" w:lineRule="atLeast"/>
      <w:ind w:left="720"/>
    </w:pPr>
    <w:rPr>
      <w:rFonts w:ascii="Times New Roman" w:eastAsia="바탕체" w:hAnsi="Times New Roman"/>
      <w:sz w:val="24"/>
      <w:szCs w:val="20"/>
      <w:lang w:eastAsia="ko-KR"/>
    </w:rPr>
  </w:style>
  <w:style w:type="paragraph" w:styleId="a8">
    <w:name w:val="Date"/>
    <w:basedOn w:val="a"/>
    <w:next w:val="a"/>
    <w:link w:val="Char3"/>
    <w:uiPriority w:val="99"/>
    <w:semiHidden/>
    <w:unhideWhenUsed/>
    <w:rsid w:val="00735D26"/>
  </w:style>
  <w:style w:type="character" w:customStyle="1" w:styleId="Char3">
    <w:name w:val="날짜 Char"/>
    <w:basedOn w:val="a0"/>
    <w:link w:val="a8"/>
    <w:uiPriority w:val="99"/>
    <w:semiHidden/>
    <w:rsid w:val="00735D26"/>
    <w:rPr>
      <w:rFonts w:ascii="Georgia" w:hAnsi="Georgia"/>
      <w:szCs w:val="22"/>
      <w:lang w:val="en-GB" w:eastAsia="en-US"/>
    </w:rPr>
  </w:style>
  <w:style w:type="table" w:styleId="a9">
    <w:name w:val="Table Grid"/>
    <w:basedOn w:val="a1"/>
    <w:uiPriority w:val="59"/>
    <w:rsid w:val="00AE4C29"/>
    <w:rPr>
      <w:rFonts w:asciiTheme="minorHAnsi" w:eastAsiaTheme="minorEastAsia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Char4"/>
    <w:uiPriority w:val="99"/>
    <w:semiHidden/>
    <w:unhideWhenUsed/>
    <w:rsid w:val="00B318E6"/>
    <w:pPr>
      <w:snapToGrid w:val="0"/>
    </w:pPr>
  </w:style>
  <w:style w:type="character" w:customStyle="1" w:styleId="Char4">
    <w:name w:val="각주 텍스트 Char"/>
    <w:basedOn w:val="a0"/>
    <w:link w:val="aa"/>
    <w:uiPriority w:val="99"/>
    <w:semiHidden/>
    <w:rsid w:val="00B318E6"/>
    <w:rPr>
      <w:rFonts w:ascii="Georgia" w:hAnsi="Georgia"/>
      <w:szCs w:val="22"/>
      <w:lang w:val="en-GB" w:eastAsia="en-US"/>
    </w:rPr>
  </w:style>
  <w:style w:type="character" w:styleId="ab">
    <w:name w:val="footnote reference"/>
    <w:basedOn w:val="a0"/>
    <w:uiPriority w:val="99"/>
    <w:semiHidden/>
    <w:unhideWhenUsed/>
    <w:rsid w:val="00B318E6"/>
    <w:rPr>
      <w:vertAlign w:val="superscript"/>
    </w:rPr>
  </w:style>
  <w:style w:type="character" w:customStyle="1" w:styleId="3Char">
    <w:name w:val="제목 3 Char"/>
    <w:basedOn w:val="a0"/>
    <w:link w:val="3"/>
    <w:uiPriority w:val="9"/>
    <w:semiHidden/>
    <w:rsid w:val="00045F8B"/>
    <w:rPr>
      <w:rFonts w:asciiTheme="majorHAnsi" w:eastAsiaTheme="majorEastAsia" w:hAnsiTheme="majorHAnsi" w:cstheme="majorBidi"/>
      <w:szCs w:val="22"/>
      <w:lang w:val="en-GB" w:eastAsia="en-US"/>
    </w:rPr>
  </w:style>
  <w:style w:type="character" w:customStyle="1" w:styleId="4Char">
    <w:name w:val="제목 4 Char"/>
    <w:basedOn w:val="a0"/>
    <w:link w:val="4"/>
    <w:uiPriority w:val="9"/>
    <w:semiHidden/>
    <w:rsid w:val="00045F8B"/>
    <w:rPr>
      <w:rFonts w:ascii="Georgia" w:hAnsi="Georgia"/>
      <w:b/>
      <w:bCs/>
      <w:szCs w:val="22"/>
      <w:lang w:val="en-GB" w:eastAsia="en-US"/>
    </w:rPr>
  </w:style>
  <w:style w:type="character" w:customStyle="1" w:styleId="5Char">
    <w:name w:val="제목 5 Char"/>
    <w:basedOn w:val="a0"/>
    <w:link w:val="5"/>
    <w:uiPriority w:val="9"/>
    <w:semiHidden/>
    <w:rsid w:val="00045F8B"/>
    <w:rPr>
      <w:rFonts w:asciiTheme="majorHAnsi" w:eastAsiaTheme="majorEastAsia" w:hAnsiTheme="majorHAnsi" w:cstheme="majorBidi"/>
      <w:szCs w:val="22"/>
      <w:lang w:val="en-GB" w:eastAsia="en-US"/>
    </w:rPr>
  </w:style>
  <w:style w:type="character" w:customStyle="1" w:styleId="6Char">
    <w:name w:val="제목 6 Char"/>
    <w:basedOn w:val="a0"/>
    <w:link w:val="6"/>
    <w:uiPriority w:val="9"/>
    <w:semiHidden/>
    <w:rsid w:val="00045F8B"/>
    <w:rPr>
      <w:rFonts w:ascii="Georgia" w:hAnsi="Georgia"/>
      <w:b/>
      <w:bCs/>
      <w:szCs w:val="22"/>
      <w:lang w:val="en-GB" w:eastAsia="en-US"/>
    </w:rPr>
  </w:style>
  <w:style w:type="character" w:customStyle="1" w:styleId="7Char">
    <w:name w:val="제목 7 Char"/>
    <w:basedOn w:val="a0"/>
    <w:link w:val="7"/>
    <w:uiPriority w:val="9"/>
    <w:semiHidden/>
    <w:rsid w:val="00045F8B"/>
    <w:rPr>
      <w:rFonts w:ascii="Georgia" w:hAnsi="Georgia"/>
      <w:szCs w:val="22"/>
      <w:lang w:val="en-GB" w:eastAsia="en-US"/>
    </w:rPr>
  </w:style>
  <w:style w:type="character" w:customStyle="1" w:styleId="8Char">
    <w:name w:val="제목 8 Char"/>
    <w:basedOn w:val="a0"/>
    <w:link w:val="8"/>
    <w:uiPriority w:val="9"/>
    <w:semiHidden/>
    <w:rsid w:val="00045F8B"/>
    <w:rPr>
      <w:rFonts w:ascii="Georgia" w:hAnsi="Georgia"/>
      <w:szCs w:val="22"/>
      <w:lang w:val="en-GB" w:eastAsia="en-US"/>
    </w:rPr>
  </w:style>
  <w:style w:type="character" w:customStyle="1" w:styleId="9Char">
    <w:name w:val="제목 9 Char"/>
    <w:basedOn w:val="a0"/>
    <w:link w:val="9"/>
    <w:uiPriority w:val="9"/>
    <w:semiHidden/>
    <w:rsid w:val="00045F8B"/>
    <w:rPr>
      <w:rFonts w:ascii="Georgia" w:hAnsi="Georgia"/>
      <w:szCs w:val="22"/>
      <w:lang w:val="en-GB" w:eastAsia="en-US"/>
    </w:rPr>
  </w:style>
  <w:style w:type="character" w:styleId="ac">
    <w:name w:val="Hyperlink"/>
    <w:basedOn w:val="a0"/>
    <w:uiPriority w:val="99"/>
    <w:unhideWhenUsed/>
    <w:rsid w:val="00C234E8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779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4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92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0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6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2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4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3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DB\PwC_Brand%20Repositioning\brand-in-a-box\Office%20applications\PwC_WordLetterheadTemplates_24Sep2010v2\Word%20Letterhead%20Templates%20100924%20v1\A4,%20disclaimer,%20colour.dotx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8B8843-65B0-4A81-8812-CEBAD513C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A4, disclaimer, colour.dotx</Template>
  <TotalTime>26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김태희</dc:creator>
  <cp:lastModifiedBy>Jun-Kirl Choi (KR - ADVS)</cp:lastModifiedBy>
  <cp:revision>5</cp:revision>
  <cp:lastPrinted>2019-08-07T05:17:00Z</cp:lastPrinted>
  <dcterms:created xsi:type="dcterms:W3CDTF">2024-02-14T08:06:00Z</dcterms:created>
  <dcterms:modified xsi:type="dcterms:W3CDTF">2024-06-20T02:13:00Z</dcterms:modified>
</cp:coreProperties>
</file>