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73E9" w14:textId="77777777" w:rsidR="007F4BBD" w:rsidRPr="00993048" w:rsidRDefault="00993048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</w:pPr>
      <w:r w:rsidRPr="00993048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>PwC</w:t>
      </w:r>
      <w:r w:rsidR="001D62E7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 xml:space="preserve"> FRC(Finance &amp; Risk Compliance)</w:t>
      </w:r>
      <w:r w:rsidRPr="00993048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 xml:space="preserve">본부 </w:t>
      </w:r>
      <w:r w:rsidR="000C362F">
        <w:rPr>
          <w:rFonts w:asciiTheme="majorHAnsi" w:eastAsiaTheme="majorHAnsi" w:hAnsiTheme="majorHAnsi" w:cs="바탕" w:hint="eastAsia"/>
          <w:b/>
          <w:bCs/>
          <w:color w:val="000000"/>
          <w:sz w:val="24"/>
          <w:szCs w:val="24"/>
          <w:lang w:eastAsia="ko-KR"/>
        </w:rPr>
        <w:t>P</w:t>
      </w:r>
      <w:r w:rsidR="000C362F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>roject Intern</w:t>
      </w:r>
      <w:r w:rsidRPr="00993048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 xml:space="preserve"> 모집</w:t>
      </w:r>
    </w:p>
    <w:p w14:paraId="752F9D04" w14:textId="77777777" w:rsidR="00C234E8" w:rsidRPr="00C234E8" w:rsidRDefault="00C234E8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000000"/>
          <w:sz w:val="24"/>
          <w:szCs w:val="24"/>
        </w:rPr>
      </w:pPr>
    </w:p>
    <w:p w14:paraId="3EA78775" w14:textId="77777777" w:rsidR="00C234E8" w:rsidRPr="00C234E8" w:rsidRDefault="00C234E8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</w:rPr>
      </w:pPr>
      <w:r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>1. 개요</w:t>
      </w:r>
    </w:p>
    <w:p w14:paraId="408FDC84" w14:textId="77777777" w:rsidR="0011139B" w:rsidRDefault="00993048" w:rsidP="00066051">
      <w:pPr>
        <w:pStyle w:val="a7"/>
        <w:widowControl w:val="0"/>
        <w:numPr>
          <w:ilvl w:val="0"/>
          <w:numId w:val="22"/>
        </w:numPr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PwC FRC(Finance &amp; </w:t>
      </w:r>
      <w:r w:rsidR="00F362FE">
        <w:rPr>
          <w:rFonts w:asciiTheme="majorHAnsi" w:eastAsiaTheme="majorHAnsi" w:hAnsiTheme="majorHAnsi" w:cs="바탕"/>
          <w:color w:val="000000"/>
          <w:szCs w:val="20"/>
          <w:lang w:eastAsia="ko-KR"/>
        </w:rPr>
        <w:t>Risk Compliance)</w:t>
      </w:r>
      <w:r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본부에서 </w:t>
      </w:r>
      <w:r w:rsidR="000C362F" w:rsidRP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P</w:t>
      </w:r>
      <w:r w:rsidR="000C362F"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>roject Intern</w:t>
      </w:r>
      <w:r w:rsidR="000C362F" w:rsidRP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을</w:t>
      </w: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모집합니다. </w:t>
      </w:r>
      <w:r w:rsidR="00CD5625">
        <w:rPr>
          <w:rFonts w:asciiTheme="majorHAnsi" w:eastAsiaTheme="majorHAnsi" w:hAnsiTheme="majorHAnsi" w:cs="바탕"/>
          <w:color w:val="000000"/>
          <w:szCs w:val="20"/>
          <w:lang w:eastAsia="ko-KR"/>
        </w:rPr>
        <w:br/>
      </w: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역량 있는 분들의 많은 지원 </w:t>
      </w:r>
      <w:r w:rsidR="000C362F" w:rsidRPr="00066051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부탁</w:t>
      </w:r>
      <w:r w:rsidR="000C362F"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>드립니다</w:t>
      </w: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>.</w:t>
      </w:r>
    </w:p>
    <w:p w14:paraId="25A7719B" w14:textId="6C833645" w:rsidR="0011139B" w:rsidRDefault="00C234E8" w:rsidP="0011139B">
      <w:pPr>
        <w:adjustRightInd w:val="0"/>
        <w:spacing w:line="240" w:lineRule="auto"/>
        <w:rPr>
          <w:rFonts w:asciiTheme="majorHAnsi" w:eastAsiaTheme="majorHAnsi" w:hAnsiTheme="majorHAnsi" w:cs="바탕"/>
          <w:color w:val="000000"/>
          <w:szCs w:val="20"/>
        </w:rPr>
      </w:pPr>
      <w:r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br/>
      </w:r>
      <w:r w:rsidR="0011139B"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  <w:t>2</w:t>
      </w:r>
      <w:r w:rsidR="0011139B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.</w:t>
      </w:r>
      <w:r w:rsidR="0011139B" w:rsidRPr="00C234E8"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  <w:t xml:space="preserve"> </w:t>
      </w:r>
      <w:r w:rsidR="0011139B">
        <w:rPr>
          <w:rFonts w:asciiTheme="majorHAnsi" w:eastAsiaTheme="majorHAnsi" w:hAnsiTheme="majorHAnsi" w:cs="바탕" w:hint="eastAsia"/>
          <w:b/>
          <w:bCs/>
          <w:color w:val="3F8080"/>
          <w:szCs w:val="20"/>
          <w:lang w:val="en-US"/>
        </w:rPr>
        <w:t>채용인원</w:t>
      </w:r>
      <w:r w:rsidR="0011139B">
        <w:rPr>
          <w:rFonts w:asciiTheme="majorHAnsi" w:eastAsiaTheme="majorHAnsi" w:hAnsiTheme="majorHAnsi" w:cs="바탕" w:hint="eastAsia"/>
          <w:b/>
          <w:bCs/>
          <w:color w:val="3F8080"/>
          <w:szCs w:val="20"/>
          <w:lang w:val="en-US" w:eastAsia="ko-KR"/>
        </w:rPr>
        <w:t xml:space="preserve"> : </w:t>
      </w:r>
      <w:r w:rsidR="003C673E">
        <w:rPr>
          <w:rFonts w:asciiTheme="majorHAnsi" w:eastAsiaTheme="majorHAnsi" w:hAnsiTheme="majorHAnsi" w:cs="바탕"/>
          <w:color w:val="000000"/>
          <w:szCs w:val="20"/>
        </w:rPr>
        <w:t>0</w:t>
      </w:r>
      <w:r w:rsidR="0011139B">
        <w:rPr>
          <w:rFonts w:asciiTheme="majorHAnsi" w:eastAsiaTheme="majorHAnsi" w:hAnsiTheme="majorHAnsi" w:cs="바탕" w:hint="eastAsia"/>
          <w:color w:val="000000"/>
          <w:szCs w:val="20"/>
          <w:lang w:val="en-US"/>
        </w:rPr>
        <w:t>명</w:t>
      </w:r>
    </w:p>
    <w:p w14:paraId="3BDCEE1C" w14:textId="77777777" w:rsidR="0011139B" w:rsidRPr="0011139B" w:rsidRDefault="0011139B" w:rsidP="0011139B">
      <w:pPr>
        <w:widowControl w:val="0"/>
        <w:autoSpaceDE w:val="0"/>
        <w:autoSpaceDN w:val="0"/>
        <w:adjustRightInd w:val="0"/>
        <w:spacing w:line="340" w:lineRule="exact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10092479" w14:textId="1D2F809B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3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.</w:t>
      </w:r>
      <w:r w:rsidR="00C234E8" w:rsidRPr="00C234E8"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  <w:t xml:space="preserve"> 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수행업무</w:t>
      </w:r>
    </w:p>
    <w:p w14:paraId="49C8EF47" w14:textId="5882F5A7" w:rsidR="00993048" w:rsidRPr="00CD5625" w:rsidRDefault="00CB668D" w:rsidP="00CD5625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본부에서 수행하는 </w:t>
      </w:r>
      <w:r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Finance, </w:t>
      </w: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R</w:t>
      </w:r>
      <w:r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isk &amp; Compliance </w:t>
      </w: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업무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중 경영관리(원가 산출,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계획 수립 등)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프로젝트에 </w:t>
      </w:r>
      <w:r w:rsidR="00CD5625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투입되어</w:t>
      </w:r>
      <w:r w:rsidR="00CD5625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,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Data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분석,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Excel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Template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산출 지원,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Research, </w:t>
      </w:r>
      <w:r w:rsidR="00CD5625"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문서</w:t>
      </w:r>
      <w:r w:rsidR="00CD5625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작성</w:t>
      </w:r>
      <w:r w:rsidR="00CD5625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등 </w:t>
      </w:r>
      <w:r w:rsidR="00CD5625" w:rsidRPr="00C234E8">
        <w:rPr>
          <w:rFonts w:asciiTheme="majorHAnsi" w:eastAsiaTheme="majorHAnsi" w:hAnsiTheme="majorHAnsi" w:cs="바탕" w:hint="eastAsia"/>
          <w:b/>
          <w:color w:val="000000"/>
          <w:szCs w:val="20"/>
          <w:u w:val="single"/>
          <w:lang w:eastAsia="ko-KR"/>
        </w:rPr>
        <w:t>프로젝트 지원</w:t>
      </w:r>
      <w:r w:rsidR="00176B6B">
        <w:rPr>
          <w:rFonts w:asciiTheme="majorHAnsi" w:eastAsiaTheme="majorHAnsi" w:hAnsiTheme="majorHAnsi" w:cs="바탕" w:hint="eastAsia"/>
          <w:b/>
          <w:color w:val="000000"/>
          <w:szCs w:val="20"/>
          <w:u w:val="single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 w:hint="eastAsia"/>
          <w:b/>
          <w:color w:val="000000"/>
          <w:szCs w:val="20"/>
          <w:u w:val="single"/>
          <w:lang w:eastAsia="ko-KR"/>
        </w:rPr>
        <w:t>업무 수행</w:t>
      </w:r>
    </w:p>
    <w:p w14:paraId="3C904EE9" w14:textId="77777777" w:rsidR="00C234E8" w:rsidRPr="00993048" w:rsidRDefault="00C234E8" w:rsidP="00993048">
      <w:pPr>
        <w:widowControl w:val="0"/>
        <w:tabs>
          <w:tab w:val="left" w:pos="567"/>
          <w:tab w:val="left" w:pos="720"/>
        </w:tabs>
        <w:autoSpaceDE w:val="0"/>
        <w:autoSpaceDN w:val="0"/>
        <w:adjustRightInd w:val="0"/>
        <w:spacing w:line="340" w:lineRule="exact"/>
        <w:rPr>
          <w:rFonts w:asciiTheme="majorHAnsi" w:eastAsiaTheme="majorHAnsi" w:hAnsiTheme="majorHAnsi" w:cs="Symbol"/>
          <w:color w:val="000000"/>
          <w:szCs w:val="20"/>
          <w:lang w:eastAsia="ko-KR"/>
        </w:rPr>
      </w:pPr>
    </w:p>
    <w:p w14:paraId="07300B80" w14:textId="49E955E7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4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 xml:space="preserve">. 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>지원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자격</w:t>
      </w:r>
    </w:p>
    <w:p w14:paraId="5935F295" w14:textId="44AB90CD" w:rsidR="00993048" w:rsidRP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MS Excel 사용능력 우수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(최우선 역량)</w:t>
      </w:r>
    </w:p>
    <w:p w14:paraId="05A82A1B" w14:textId="1D0DFC97" w:rsid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회계원리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원가 회계 등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회계지식 보유자(우대)  </w:t>
      </w:r>
    </w:p>
    <w:p w14:paraId="59199022" w14:textId="36D7FDB8" w:rsid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국내외 4년제 대학 </w:t>
      </w:r>
      <w:r w:rsidR="00933E46">
        <w:rPr>
          <w:rFonts w:asciiTheme="majorHAnsi" w:eastAsiaTheme="majorHAnsi" w:hAnsiTheme="majorHAnsi" w:cs="바탕"/>
          <w:color w:val="000000"/>
          <w:szCs w:val="20"/>
          <w:lang w:eastAsia="ko-KR"/>
        </w:rPr>
        <w:t>202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4</w:t>
      </w:r>
      <w:r w:rsidR="00933E46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년 상반기 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졸업예정자 또는 기졸업자 중 경영학, 회계학 전공자</w:t>
      </w:r>
    </w:p>
    <w:p w14:paraId="44BB4483" w14:textId="77777777" w:rsid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분석적 사고, 문제해결 능력, 커뮤니케이션 능력 보유자</w:t>
      </w:r>
    </w:p>
    <w:p w14:paraId="5F403F76" w14:textId="549DB43F" w:rsidR="00993048" w:rsidRP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회계 및 재무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경영관리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컨설팅 업무에 관심을 가지고 있는 분</w:t>
      </w:r>
    </w:p>
    <w:p w14:paraId="3ECF84F5" w14:textId="77777777" w:rsidR="00993048" w:rsidRPr="00993048" w:rsidRDefault="00034F3B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한국/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미국 공인회계사 등 회계관련 자격증 보유자 가산점 부여 </w:t>
      </w:r>
      <w:r w:rsidR="00176B6B">
        <w:rPr>
          <w:rFonts w:asciiTheme="majorHAnsi" w:eastAsiaTheme="majorHAnsi" w:hAnsiTheme="majorHAnsi" w:cs="바탕"/>
          <w:color w:val="000000"/>
          <w:szCs w:val="20"/>
          <w:lang w:eastAsia="ko-KR"/>
        </w:rPr>
        <w:t>(</w:t>
      </w:r>
      <w:r w:rsidR="00176B6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우대)</w:t>
      </w:r>
    </w:p>
    <w:p w14:paraId="3A2C84D8" w14:textId="77777777" w:rsidR="00C234E8" w:rsidRDefault="00C234E8" w:rsidP="00993048">
      <w:pPr>
        <w:widowControl w:val="0"/>
        <w:tabs>
          <w:tab w:val="left" w:pos="567"/>
        </w:tabs>
        <w:autoSpaceDE w:val="0"/>
        <w:autoSpaceDN w:val="0"/>
        <w:adjustRightInd w:val="0"/>
        <w:spacing w:line="340" w:lineRule="exact"/>
        <w:ind w:left="284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58F12424" w14:textId="4134578D" w:rsidR="0099304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5</w:t>
      </w:r>
      <w:r w:rsidR="0099304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 xml:space="preserve">. 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근무기간 및 근무조건</w:t>
      </w:r>
    </w:p>
    <w:p w14:paraId="36045278" w14:textId="20A25E5B" w:rsid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채용 이후 즉시 ~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2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개월</w:t>
      </w:r>
      <w:r w:rsidR="00A7314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,</w:t>
      </w:r>
      <w:r w:rsidR="00A731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2</w:t>
      </w:r>
      <w:r w:rsidR="00A731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개월 이후 </w:t>
      </w:r>
      <w:r w:rsid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프로젝트 상황에 따라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2~</w:t>
      </w:r>
      <w:r w:rsidR="00A73148">
        <w:rPr>
          <w:rFonts w:asciiTheme="majorHAnsi" w:eastAsiaTheme="majorHAnsi" w:hAnsiTheme="majorHAnsi" w:cs="바탕"/>
          <w:color w:val="000000"/>
          <w:szCs w:val="20"/>
          <w:lang w:eastAsia="ko-KR"/>
        </w:rPr>
        <w:t>3</w:t>
      </w:r>
      <w:r w:rsidR="00A731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개월 추가</w:t>
      </w:r>
      <w:r w:rsidR="00A7314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</w:t>
      </w:r>
      <w:r w:rsidR="00A731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근무 가능</w:t>
      </w:r>
    </w:p>
    <w:p w14:paraId="4F1FAB0A" w14:textId="0CAA8EB1" w:rsidR="004B7DE1" w:rsidRPr="0011139B" w:rsidRDefault="00993048" w:rsidP="0073475A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t>일 8시간 주 5일 근무</w:t>
      </w:r>
      <w:r w:rsidR="0011139B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,</w:t>
      </w:r>
      <w:r w:rsidR="0011139B"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034F3B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서울에 위치한 </w:t>
      </w:r>
      <w:r w:rsidR="004B7DE1"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고객사 </w:t>
      </w:r>
      <w:r w:rsidR="00034F3B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프로젝트 사무실로</w:t>
      </w:r>
      <w:r w:rsidR="004B7DE1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출퇴근</w:t>
      </w:r>
    </w:p>
    <w:p w14:paraId="0CF190FA" w14:textId="77777777" w:rsidR="00993048" w:rsidRPr="00993048" w:rsidRDefault="000C362F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P</w:t>
      </w:r>
      <w:r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>roject Intern</w:t>
      </w:r>
      <w:r w:rsidR="00993048"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근무기간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이후 업무 역량과 태도에 따라 정규직 </w:t>
      </w:r>
      <w:r w:rsidR="00993048" w:rsidRPr="0099304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전환 절차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진행 가능</w:t>
      </w:r>
    </w:p>
    <w:p w14:paraId="2A538157" w14:textId="2A65ACBD" w:rsidR="00993048" w:rsidRPr="00993048" w:rsidRDefault="00993048" w:rsidP="00993048">
      <w:pPr>
        <w:pStyle w:val="a7"/>
        <w:widowControl w:val="0"/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(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필수 절차는 아님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)</w:t>
      </w:r>
    </w:p>
    <w:p w14:paraId="6095BB1F" w14:textId="77777777" w:rsidR="00993048" w:rsidRPr="00993048" w:rsidRDefault="00993048" w:rsidP="00993048">
      <w:pPr>
        <w:widowControl w:val="0"/>
        <w:tabs>
          <w:tab w:val="left" w:pos="567"/>
        </w:tabs>
        <w:autoSpaceDE w:val="0"/>
        <w:autoSpaceDN w:val="0"/>
        <w:adjustRightInd w:val="0"/>
        <w:spacing w:line="340" w:lineRule="exact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6B389044" w14:textId="3E9E30C6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6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 xml:space="preserve">. 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서류접수</w:t>
      </w:r>
    </w:p>
    <w:p w14:paraId="74037224" w14:textId="77777777" w:rsidR="002A202D" w:rsidRPr="00C234E8" w:rsidRDefault="002A202D" w:rsidP="002A202D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국문</w:t>
      </w: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이력서 및 자기소개서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(파일명 </w:t>
      </w:r>
      <w:r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: </w:t>
      </w:r>
      <w:r w:rsid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P</w:t>
      </w:r>
      <w:r w:rsid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>roject Intern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지원_이름)</w:t>
      </w:r>
    </w:p>
    <w:p w14:paraId="433ECF95" w14:textId="64C0DD28" w:rsidR="00C234E8" w:rsidRPr="002A202D" w:rsidRDefault="002A202D" w:rsidP="002A202D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이메일 접수</w:t>
      </w:r>
      <w:r w:rsidRPr="00AB4F36">
        <w:rPr>
          <w:rFonts w:asciiTheme="majorHAnsi" w:eastAsiaTheme="majorHAnsi" w:hAnsiTheme="majorHAnsi" w:cs="바탕"/>
          <w:color w:val="000000"/>
          <w:szCs w:val="20"/>
          <w:lang w:eastAsia="ko-KR"/>
        </w:rPr>
        <w:t>(</w:t>
      </w:r>
      <w:hyperlink r:id="rId8" w:history="1">
        <w:r w:rsidR="00E3574C" w:rsidRPr="00441315">
          <w:rPr>
            <w:rStyle w:val="ac"/>
            <w:rFonts w:ascii="Arial" w:hAnsi="Arial" w:cs="Arial"/>
            <w:szCs w:val="20"/>
            <w:shd w:val="clear" w:color="auto" w:fill="FFFFFF"/>
            <w:lang w:eastAsia="ko-KR"/>
          </w:rPr>
          <w:t>sung-moon.woo@pwc.com</w:t>
        </w:r>
      </w:hyperlink>
      <w:r w:rsidR="0011139B">
        <w:rPr>
          <w:rStyle w:val="ac"/>
          <w:rFonts w:ascii="Arial" w:hAnsi="Arial" w:cs="Arial" w:hint="eastAsia"/>
          <w:color w:val="1155CC"/>
          <w:szCs w:val="20"/>
          <w:shd w:val="clear" w:color="auto" w:fill="FFFFFF"/>
          <w:lang w:eastAsia="ko-KR"/>
        </w:rPr>
        <w:t>,</w:t>
      </w:r>
      <w:r w:rsidR="0011139B">
        <w:rPr>
          <w:rStyle w:val="ac"/>
          <w:rFonts w:ascii="Arial" w:hAnsi="Arial" w:cs="Arial"/>
          <w:color w:val="1155CC"/>
          <w:szCs w:val="20"/>
          <w:shd w:val="clear" w:color="auto" w:fill="FFFFFF"/>
          <w:lang w:eastAsia="ko-KR"/>
        </w:rPr>
        <w:t xml:space="preserve"> </w:t>
      </w:r>
      <w:r w:rsidR="004779C0">
        <w:rPr>
          <w:rStyle w:val="ac"/>
          <w:rFonts w:ascii="Arial" w:hAnsi="Arial" w:cs="Arial" w:hint="eastAsia"/>
          <w:color w:val="1155CC"/>
          <w:szCs w:val="20"/>
          <w:shd w:val="clear" w:color="auto" w:fill="FFFFFF"/>
          <w:lang w:eastAsia="ko-KR"/>
        </w:rPr>
        <w:t>jun-kirl.choi@pwc.com</w:t>
      </w:r>
      <w:r w:rsidRPr="00AB4F36">
        <w:rPr>
          <w:rFonts w:asciiTheme="majorHAnsi" w:eastAsiaTheme="majorHAnsi" w:hAnsiTheme="majorHAnsi" w:cs="맑은 고딕"/>
          <w:color w:val="0082BF"/>
          <w:szCs w:val="20"/>
          <w:lang w:eastAsia="ko-KR"/>
        </w:rPr>
        <w:t>)</w:t>
      </w:r>
    </w:p>
    <w:p w14:paraId="5BAE4E62" w14:textId="77777777" w:rsidR="00C234E8" w:rsidRPr="00C234E8" w:rsidRDefault="00C234E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서류심사 후 </w:t>
      </w:r>
      <w:r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>Interview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를 진행하며,</w:t>
      </w:r>
      <w:r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인터뷰 대상자에게만 개별통보 예정임</w:t>
      </w:r>
    </w:p>
    <w:p w14:paraId="4901FBD7" w14:textId="77777777" w:rsidR="00C234E8" w:rsidRPr="00C234E8" w:rsidRDefault="00C234E8" w:rsidP="00993048">
      <w:pPr>
        <w:tabs>
          <w:tab w:val="left" w:pos="720"/>
        </w:tabs>
        <w:adjustRightInd w:val="0"/>
        <w:spacing w:line="340" w:lineRule="exact"/>
        <w:ind w:left="714" w:hanging="357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6C2732B5" w14:textId="0B018F22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7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>. 기한</w:t>
      </w:r>
    </w:p>
    <w:p w14:paraId="36D12E29" w14:textId="0B307542" w:rsidR="00C234E8" w:rsidRPr="00993048" w:rsidRDefault="00C234E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모집기한:</w:t>
      </w:r>
      <w:r w:rsid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20</w:t>
      </w:r>
      <w:r w:rsidR="00CB668D">
        <w:rPr>
          <w:rFonts w:asciiTheme="majorHAnsi" w:eastAsiaTheme="majorHAnsi" w:hAnsiTheme="majorHAnsi" w:cs="바탕"/>
          <w:color w:val="000000"/>
          <w:szCs w:val="20"/>
          <w:lang w:eastAsia="ko-KR"/>
        </w:rPr>
        <w:t>2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4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년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2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월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23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일 </w:t>
      </w:r>
      <w:r w:rsidR="00CB668D">
        <w:rPr>
          <w:rFonts w:asciiTheme="majorHAnsi" w:eastAsiaTheme="majorHAnsi" w:hAnsiTheme="majorHAnsi" w:cs="바탕"/>
          <w:color w:val="000000"/>
          <w:szCs w:val="20"/>
          <w:lang w:eastAsia="ko-KR"/>
        </w:rPr>
        <w:t>18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:00까지 제출(마감시한 준수)</w:t>
      </w:r>
    </w:p>
    <w:sectPr w:rsidR="00C234E8" w:rsidRPr="00993048" w:rsidSect="007B3A27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39"/>
      <w:pgMar w:top="3137" w:right="850" w:bottom="2017" w:left="15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E394A" w14:textId="77777777" w:rsidR="00D93A7D" w:rsidRDefault="00D93A7D">
      <w:pPr>
        <w:spacing w:line="240" w:lineRule="auto"/>
      </w:pPr>
      <w:r>
        <w:separator/>
      </w:r>
    </w:p>
  </w:endnote>
  <w:endnote w:type="continuationSeparator" w:id="0">
    <w:p w14:paraId="65E5C572" w14:textId="77777777" w:rsidR="00D93A7D" w:rsidRDefault="00D93A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77FD0" w14:textId="77777777" w:rsidR="001B0899" w:rsidRDefault="0037541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3048" w:rsidRPr="00993048">
      <w:rPr>
        <w:noProof/>
        <w:lang w:val="ko-KR"/>
      </w:rPr>
      <w:t>2</w:t>
    </w:r>
    <w:r>
      <w:rPr>
        <w:noProof/>
        <w:lang w:val="ko-KR"/>
      </w:rPr>
      <w:fldChar w:fldCharType="end"/>
    </w:r>
  </w:p>
  <w:p w14:paraId="78AF3FB3" w14:textId="77777777" w:rsidR="001B0899" w:rsidRDefault="001B089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49B7" w14:textId="77777777" w:rsidR="00442B2C" w:rsidRPr="00C234E8" w:rsidRDefault="00442B2C" w:rsidP="007E5834">
    <w:pPr>
      <w:widowControl w:val="0"/>
      <w:wordWrap w:val="0"/>
      <w:autoSpaceDE w:val="0"/>
      <w:autoSpaceDN w:val="0"/>
      <w:spacing w:line="240" w:lineRule="auto"/>
      <w:ind w:firstLineChars="150" w:firstLine="263"/>
      <w:rPr>
        <w:rFonts w:asciiTheme="majorHAnsi" w:eastAsiaTheme="majorHAnsi" w:hAnsiTheme="majorHAnsi" w:cs="Arial"/>
        <w:b/>
        <w:spacing w:val="-5"/>
        <w:kern w:val="2"/>
        <w:sz w:val="18"/>
        <w:szCs w:val="16"/>
        <w:lang w:val="en-US" w:eastAsia="ko-KR"/>
      </w:rPr>
    </w:pPr>
    <w:r w:rsidRPr="00C234E8">
      <w:rPr>
        <w:rFonts w:asciiTheme="majorHAnsi" w:eastAsiaTheme="majorHAnsi" w:hAnsiTheme="majorHAnsi" w:cs="Arial" w:hint="eastAsia"/>
        <w:b/>
        <w:spacing w:val="-5"/>
        <w:kern w:val="2"/>
        <w:sz w:val="18"/>
        <w:szCs w:val="16"/>
        <w:lang w:val="en-US" w:eastAsia="ko-KR"/>
      </w:rPr>
      <w:t>(유)프라이스워터하우스쿠퍼스컨설팅</w:t>
    </w:r>
  </w:p>
  <w:p w14:paraId="4941B118" w14:textId="77777777" w:rsidR="0009747C" w:rsidRPr="00C234E8" w:rsidRDefault="001B0899" w:rsidP="00442B2C">
    <w:pPr>
      <w:widowControl w:val="0"/>
      <w:wordWrap w:val="0"/>
      <w:autoSpaceDE w:val="0"/>
      <w:autoSpaceDN w:val="0"/>
      <w:spacing w:line="200" w:lineRule="exact"/>
      <w:ind w:firstLineChars="150" w:firstLine="233"/>
      <w:rPr>
        <w:rFonts w:asciiTheme="majorHAnsi" w:eastAsiaTheme="majorHAnsi" w:hAnsiTheme="majorHAnsi" w:cs="Arial"/>
        <w:spacing w:val="-5"/>
        <w:kern w:val="2"/>
        <w:sz w:val="16"/>
        <w:szCs w:val="16"/>
        <w:lang w:val="en-US" w:eastAsia="ko-KR"/>
      </w:rPr>
    </w:pPr>
    <w:r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서울특별시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</w:t>
    </w:r>
    <w:r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용산구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</w:t>
    </w:r>
    <w:r w:rsidR="00AC5742"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한강대로</w:t>
    </w:r>
    <w:r w:rsidR="00AC5742"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</w:t>
    </w:r>
    <w:r w:rsidR="00AC5742"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 xml:space="preserve">92 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LS</w:t>
    </w:r>
    <w:r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용산타워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(140-702) </w:t>
    </w:r>
    <w:r w:rsidR="0009747C"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 xml:space="preserve">, </w:t>
    </w:r>
    <w:r w:rsidR="007E5834" w:rsidRPr="00C234E8">
      <w:rPr>
        <w:rFonts w:asciiTheme="majorHAnsi" w:eastAsiaTheme="majorHAnsi" w:hAnsiTheme="majorHAnsi" w:cs="Arial"/>
        <w:spacing w:val="-5"/>
        <w:kern w:val="2"/>
        <w:sz w:val="16"/>
        <w:szCs w:val="16"/>
        <w:lang w:val="en-US" w:eastAsia="ko-KR"/>
      </w:rPr>
      <w:t>www.pwc.com/kr/ko/consulting</w:t>
    </w:r>
  </w:p>
  <w:p w14:paraId="7833C7B9" w14:textId="77777777" w:rsidR="001B0899" w:rsidRPr="0009747C" w:rsidRDefault="001B0899" w:rsidP="00A35506">
    <w:pPr>
      <w:widowControl w:val="0"/>
      <w:wordWrap w:val="0"/>
      <w:autoSpaceDE w:val="0"/>
      <w:autoSpaceDN w:val="0"/>
      <w:spacing w:line="200" w:lineRule="exact"/>
      <w:rPr>
        <w:rFonts w:ascii="바탕" w:hAnsi="바탕" w:cs="Arial"/>
        <w:b/>
        <w:spacing w:val="-5"/>
        <w:kern w:val="2"/>
        <w:sz w:val="16"/>
        <w:szCs w:val="16"/>
        <w:lang w:val="en-US" w:eastAsia="ko-KR"/>
      </w:rPr>
    </w:pPr>
  </w:p>
  <w:p w14:paraId="7581F486" w14:textId="77777777" w:rsidR="001B0899" w:rsidRPr="0076695C" w:rsidRDefault="0009393F" w:rsidP="00A35506">
    <w:pPr>
      <w:widowControl w:val="0"/>
      <w:wordWrap w:val="0"/>
      <w:autoSpaceDE w:val="0"/>
      <w:autoSpaceDN w:val="0"/>
      <w:spacing w:before="140" w:line="200" w:lineRule="exact"/>
      <w:rPr>
        <w:rFonts w:ascii="바탕" w:hAnsi="바탕" w:cs="Arial"/>
        <w:spacing w:val="-5"/>
        <w:kern w:val="2"/>
        <w:sz w:val="12"/>
        <w:szCs w:val="12"/>
        <w:lang w:val="en-US" w:eastAsia="ko-KR"/>
      </w:rPr>
    </w:pPr>
    <w:r>
      <w:rPr>
        <w:rFonts w:ascii="바탕" w:hAnsi="바탕"/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0F6282D0" wp14:editId="51411358">
              <wp:simplePos x="0" y="0"/>
              <wp:positionH relativeFrom="page">
                <wp:posOffset>1115695</wp:posOffset>
              </wp:positionH>
              <wp:positionV relativeFrom="page">
                <wp:posOffset>9424035</wp:posOffset>
              </wp:positionV>
              <wp:extent cx="5905500" cy="144145"/>
              <wp:effectExtent l="10795" t="13335" r="8255" b="13970"/>
              <wp:wrapNone/>
              <wp:docPr id="1" name="Freeform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5905500" cy="144145"/>
                      </a:xfrm>
                      <a:custGeom>
                        <a:avLst/>
                        <a:gdLst>
                          <a:gd name="T0" fmla="*/ 0 w 9301"/>
                          <a:gd name="T1" fmla="*/ 228 h 228"/>
                          <a:gd name="T2" fmla="*/ 0 w 9301"/>
                          <a:gd name="T3" fmla="*/ 0 h 228"/>
                          <a:gd name="T4" fmla="*/ 9301 w 9301"/>
                          <a:gd name="T5" fmla="*/ 0 h 22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</a:cxnLst>
                        <a:rect l="0" t="0" r="r" b="b"/>
                        <a:pathLst>
                          <a:path w="9301" h="228">
                            <a:moveTo>
                              <a:pt x="0" y="228"/>
                            </a:moveTo>
                            <a:lnTo>
                              <a:pt x="0" y="0"/>
                            </a:lnTo>
                            <a:lnTo>
                              <a:pt x="9301" y="0"/>
                            </a:lnTo>
                          </a:path>
                        </a:pathLst>
                      </a:custGeom>
                      <a:noFill/>
                      <a:ln w="12700" cap="rnd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0D45D8" id="Freeform 21" o:spid="_x0000_s1026" style="position:absolute;left:0;text-align:left;margin-left:87.85pt;margin-top:742.05pt;width:465pt;height:11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1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" path="m,228l,,9301,e" filled="f" strokeweight="1pt">
              <v:stroke dashstyle="1 1" endcap="round"/>
              <v:path arrowok="t" o:connecttype="custom" o:connectlocs="0,144145;0,0;5905500,0" o:connectangles="0,0,0"/>
              <o:lock v:ext="edit" aspectratio="t"/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C6459" w14:textId="77777777" w:rsidR="00D93A7D" w:rsidRDefault="00D93A7D">
      <w:pPr>
        <w:spacing w:line="240" w:lineRule="auto"/>
      </w:pPr>
      <w:r>
        <w:separator/>
      </w:r>
    </w:p>
  </w:footnote>
  <w:footnote w:type="continuationSeparator" w:id="0">
    <w:p w14:paraId="3C146B0D" w14:textId="77777777" w:rsidR="00D93A7D" w:rsidRDefault="00D93A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694ED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56192" behindDoc="0" locked="1" layoutInCell="1" allowOverlap="1" wp14:anchorId="76CB386C" wp14:editId="6D408749">
          <wp:simplePos x="0" y="0"/>
          <wp:positionH relativeFrom="page">
            <wp:posOffset>431165</wp:posOffset>
          </wp:positionH>
          <wp:positionV relativeFrom="page">
            <wp:posOffset>490855</wp:posOffset>
          </wp:positionV>
          <wp:extent cx="1410970" cy="1268730"/>
          <wp:effectExtent l="0" t="0" r="0" b="0"/>
          <wp:wrapNone/>
          <wp:docPr id="28" name="first_pag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rst_page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970" cy="12687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BC320C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 wp14:anchorId="5F92E5B1" wp14:editId="21829FFA">
          <wp:simplePos x="0" y="0"/>
          <wp:positionH relativeFrom="column">
            <wp:posOffset>4036060</wp:posOffset>
          </wp:positionH>
          <wp:positionV relativeFrom="paragraph">
            <wp:posOffset>520700</wp:posOffset>
          </wp:positionV>
          <wp:extent cx="1885950" cy="467995"/>
          <wp:effectExtent l="19050" t="0" r="0" b="0"/>
          <wp:wrapThrough wrapText="bothSides">
            <wp:wrapPolygon edited="0">
              <wp:start x="-218" y="0"/>
              <wp:lineTo x="-218" y="21102"/>
              <wp:lineTo x="21600" y="21102"/>
              <wp:lineTo x="21600" y="0"/>
              <wp:lineTo x="-218" y="0"/>
            </wp:wrapPolygon>
          </wp:wrapThrough>
          <wp:docPr id="27" name="그림 2" descr="SAMIL(blue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 descr="SAMIL(blue)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2108C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55168" behindDoc="0" locked="1" layoutInCell="1" allowOverlap="1" wp14:anchorId="2B400A25" wp14:editId="52D1FC7D">
          <wp:simplePos x="0" y="0"/>
          <wp:positionH relativeFrom="page">
            <wp:posOffset>433070</wp:posOffset>
          </wp:positionH>
          <wp:positionV relativeFrom="page">
            <wp:posOffset>528320</wp:posOffset>
          </wp:positionV>
          <wp:extent cx="1409700" cy="1190625"/>
          <wp:effectExtent l="0" t="0" r="0" b="0"/>
          <wp:wrapNone/>
          <wp:docPr id="26" name="first_pag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rst_page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4D194A9" w14:textId="77777777" w:rsidR="001B0899" w:rsidRDefault="001B0899">
    <w:pPr>
      <w:pStyle w:val="a3"/>
    </w:pPr>
    <w:bookmarkStart w:id="0" w:name="PrimaryHeader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8B490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54144" behindDoc="0" locked="1" layoutInCell="1" allowOverlap="1" wp14:anchorId="5CD03973" wp14:editId="3B38DC26">
          <wp:simplePos x="0" y="0"/>
          <wp:positionH relativeFrom="page">
            <wp:posOffset>428625</wp:posOffset>
          </wp:positionH>
          <wp:positionV relativeFrom="page">
            <wp:posOffset>532765</wp:posOffset>
          </wp:positionV>
          <wp:extent cx="1410335" cy="1193165"/>
          <wp:effectExtent l="0" t="0" r="0" b="0"/>
          <wp:wrapNone/>
          <wp:docPr id="23" name="first_pag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rst_page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335" cy="1193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6404"/>
    <w:multiLevelType w:val="hybridMultilevel"/>
    <w:tmpl w:val="854E84FE"/>
    <w:lvl w:ilvl="0" w:tplc="BFE8AD64">
      <w:start w:val="5"/>
      <w:numFmt w:val="bullet"/>
      <w:lvlText w:val="­"/>
      <w:lvlJc w:val="left"/>
      <w:pPr>
        <w:ind w:left="400" w:hanging="400"/>
      </w:pPr>
      <w:rPr>
        <w:rFonts w:ascii="Arial" w:eastAsia="굴림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7172649"/>
    <w:multiLevelType w:val="hybridMultilevel"/>
    <w:tmpl w:val="CCD6D154"/>
    <w:lvl w:ilvl="0" w:tplc="B4BC0C4A">
      <w:start w:val="1"/>
      <w:numFmt w:val="decimal"/>
      <w:lvlText w:val="(%1)"/>
      <w:lvlJc w:val="left"/>
      <w:pPr>
        <w:ind w:left="6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2" w15:restartNumberingAfterBreak="0">
    <w:nsid w:val="08DC16AD"/>
    <w:multiLevelType w:val="hybridMultilevel"/>
    <w:tmpl w:val="8098D718"/>
    <w:lvl w:ilvl="0" w:tplc="273A4408">
      <w:start w:val="1"/>
      <w:numFmt w:val="ganada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ABF4F52"/>
    <w:multiLevelType w:val="hybridMultilevel"/>
    <w:tmpl w:val="856859B4"/>
    <w:lvl w:ilvl="0" w:tplc="C160F0C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0144F80"/>
    <w:multiLevelType w:val="multilevel"/>
    <w:tmpl w:val="67C8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770ECE"/>
    <w:multiLevelType w:val="hybridMultilevel"/>
    <w:tmpl w:val="8AB00128"/>
    <w:lvl w:ilvl="0" w:tplc="34BA3FBC">
      <w:numFmt w:val="bullet"/>
      <w:lvlText w:val="-"/>
      <w:lvlJc w:val="left"/>
      <w:pPr>
        <w:ind w:left="71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6" w15:restartNumberingAfterBreak="0">
    <w:nsid w:val="37127471"/>
    <w:multiLevelType w:val="hybridMultilevel"/>
    <w:tmpl w:val="3252CEBE"/>
    <w:lvl w:ilvl="0" w:tplc="EFC035D8">
      <w:start w:val="1"/>
      <w:numFmt w:val="decimalEnclosedCircle"/>
      <w:lvlText w:val="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7" w15:restartNumberingAfterBreak="0">
    <w:nsid w:val="3BC121E0"/>
    <w:multiLevelType w:val="hybridMultilevel"/>
    <w:tmpl w:val="B1BE4634"/>
    <w:lvl w:ilvl="0" w:tplc="528C551C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12A34A0"/>
    <w:multiLevelType w:val="hybridMultilevel"/>
    <w:tmpl w:val="3E08333A"/>
    <w:lvl w:ilvl="0" w:tplc="46F81F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9" w15:restartNumberingAfterBreak="0">
    <w:nsid w:val="43500726"/>
    <w:multiLevelType w:val="hybridMultilevel"/>
    <w:tmpl w:val="4EDA98CA"/>
    <w:lvl w:ilvl="0" w:tplc="8E1EBDA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6642F2C"/>
    <w:multiLevelType w:val="hybridMultilevel"/>
    <w:tmpl w:val="D6006FFE"/>
    <w:lvl w:ilvl="0" w:tplc="722C691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0C1384C"/>
    <w:multiLevelType w:val="hybridMultilevel"/>
    <w:tmpl w:val="94BA4CFA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C0702414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sz w:val="18"/>
        <w:szCs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2" w15:restartNumberingAfterBreak="0">
    <w:nsid w:val="54946EC9"/>
    <w:multiLevelType w:val="hybridMultilevel"/>
    <w:tmpl w:val="820A5580"/>
    <w:lvl w:ilvl="0" w:tplc="F854570A"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5F6E4B63"/>
    <w:multiLevelType w:val="hybridMultilevel"/>
    <w:tmpl w:val="B1B884B6"/>
    <w:lvl w:ilvl="0" w:tplc="C0C4AF7C">
      <w:start w:val="1"/>
      <w:numFmt w:val="decimalEnclosedCircle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14" w15:restartNumberingAfterBreak="0">
    <w:nsid w:val="5FC0075F"/>
    <w:multiLevelType w:val="hybridMultilevel"/>
    <w:tmpl w:val="7AD6CF76"/>
    <w:lvl w:ilvl="0" w:tplc="FA5A01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02708ED"/>
    <w:multiLevelType w:val="hybridMultilevel"/>
    <w:tmpl w:val="ECD426EA"/>
    <w:lvl w:ilvl="0" w:tplc="32B46D84">
      <w:numFmt w:val="bullet"/>
      <w:lvlText w:val="·"/>
      <w:lvlJc w:val="left"/>
      <w:pPr>
        <w:ind w:left="717" w:hanging="360"/>
      </w:pPr>
      <w:rPr>
        <w:rFonts w:ascii="맑은 고딕" w:eastAsia="맑은 고딕" w:hAnsi="맑은 고딕" w:cs="Symbol" w:hint="eastAsia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16" w15:restartNumberingAfterBreak="0">
    <w:nsid w:val="61FC5A68"/>
    <w:multiLevelType w:val="hybridMultilevel"/>
    <w:tmpl w:val="9B3276B0"/>
    <w:lvl w:ilvl="0" w:tplc="C5BAE76C">
      <w:start w:val="3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4E20B54"/>
    <w:multiLevelType w:val="hybridMultilevel"/>
    <w:tmpl w:val="3CFE4502"/>
    <w:lvl w:ilvl="0" w:tplc="485E99EA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9" w:hanging="400"/>
      </w:pPr>
    </w:lvl>
    <w:lvl w:ilvl="2" w:tplc="0409001B" w:tentative="1">
      <w:start w:val="1"/>
      <w:numFmt w:val="lowerRoman"/>
      <w:lvlText w:val="%3."/>
      <w:lvlJc w:val="right"/>
      <w:pPr>
        <w:ind w:left="2039" w:hanging="400"/>
      </w:pPr>
    </w:lvl>
    <w:lvl w:ilvl="3" w:tplc="0409000F" w:tentative="1">
      <w:start w:val="1"/>
      <w:numFmt w:val="decimal"/>
      <w:lvlText w:val="%4."/>
      <w:lvlJc w:val="left"/>
      <w:pPr>
        <w:ind w:left="2439" w:hanging="400"/>
      </w:pPr>
    </w:lvl>
    <w:lvl w:ilvl="4" w:tplc="04090019" w:tentative="1">
      <w:start w:val="1"/>
      <w:numFmt w:val="upperLetter"/>
      <w:lvlText w:val="%5."/>
      <w:lvlJc w:val="left"/>
      <w:pPr>
        <w:ind w:left="2839" w:hanging="400"/>
      </w:pPr>
    </w:lvl>
    <w:lvl w:ilvl="5" w:tplc="0409001B" w:tentative="1">
      <w:start w:val="1"/>
      <w:numFmt w:val="lowerRoman"/>
      <w:lvlText w:val="%6."/>
      <w:lvlJc w:val="right"/>
      <w:pPr>
        <w:ind w:left="3239" w:hanging="400"/>
      </w:pPr>
    </w:lvl>
    <w:lvl w:ilvl="6" w:tplc="0409000F" w:tentative="1">
      <w:start w:val="1"/>
      <w:numFmt w:val="decimal"/>
      <w:lvlText w:val="%7."/>
      <w:lvlJc w:val="left"/>
      <w:pPr>
        <w:ind w:left="3639" w:hanging="400"/>
      </w:pPr>
    </w:lvl>
    <w:lvl w:ilvl="7" w:tplc="04090019" w:tentative="1">
      <w:start w:val="1"/>
      <w:numFmt w:val="upperLetter"/>
      <w:lvlText w:val="%8."/>
      <w:lvlJc w:val="left"/>
      <w:pPr>
        <w:ind w:left="4039" w:hanging="400"/>
      </w:pPr>
    </w:lvl>
    <w:lvl w:ilvl="8" w:tplc="0409001B" w:tentative="1">
      <w:start w:val="1"/>
      <w:numFmt w:val="lowerRoman"/>
      <w:lvlText w:val="%9."/>
      <w:lvlJc w:val="right"/>
      <w:pPr>
        <w:ind w:left="4439" w:hanging="400"/>
      </w:pPr>
    </w:lvl>
  </w:abstractNum>
  <w:abstractNum w:abstractNumId="18" w15:restartNumberingAfterBreak="0">
    <w:nsid w:val="72B446A7"/>
    <w:multiLevelType w:val="hybridMultilevel"/>
    <w:tmpl w:val="291EC21E"/>
    <w:lvl w:ilvl="0" w:tplc="26340042">
      <w:numFmt w:val="bullet"/>
      <w:lvlText w:val="-"/>
      <w:lvlJc w:val="left"/>
      <w:pPr>
        <w:ind w:left="119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3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9" w:hanging="400"/>
      </w:pPr>
      <w:rPr>
        <w:rFonts w:ascii="Wingdings" w:hAnsi="Wingdings" w:hint="default"/>
      </w:rPr>
    </w:lvl>
  </w:abstractNum>
  <w:abstractNum w:abstractNumId="19" w15:restartNumberingAfterBreak="0">
    <w:nsid w:val="73FB26AB"/>
    <w:multiLevelType w:val="hybridMultilevel"/>
    <w:tmpl w:val="408CB86C"/>
    <w:lvl w:ilvl="0" w:tplc="17B00E84">
      <w:numFmt w:val="bullet"/>
      <w:lvlText w:val="·"/>
      <w:lvlJc w:val="left"/>
      <w:pPr>
        <w:ind w:left="717" w:hanging="360"/>
      </w:pPr>
      <w:rPr>
        <w:rFonts w:ascii="맑은 고딕" w:eastAsia="맑은 고딕" w:hAnsi="맑은 고딕" w:cs="Symbol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20" w15:restartNumberingAfterBreak="0">
    <w:nsid w:val="7A014FFA"/>
    <w:multiLevelType w:val="hybridMultilevel"/>
    <w:tmpl w:val="F40ACE04"/>
    <w:lvl w:ilvl="0" w:tplc="BB16C56A">
      <w:start w:val="1"/>
      <w:numFmt w:val="bullet"/>
      <w:lvlText w:val=""/>
      <w:lvlJc w:val="left"/>
      <w:pPr>
        <w:ind w:left="115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7" w:hanging="400"/>
      </w:pPr>
      <w:rPr>
        <w:rFonts w:ascii="Wingdings" w:hAnsi="Wingdings" w:hint="default"/>
      </w:rPr>
    </w:lvl>
  </w:abstractNum>
  <w:num w:numId="1" w16cid:durableId="2126382569">
    <w:abstractNumId w:val="16"/>
  </w:num>
  <w:num w:numId="2" w16cid:durableId="1439063873">
    <w:abstractNumId w:val="11"/>
  </w:num>
  <w:num w:numId="3" w16cid:durableId="163977396">
    <w:abstractNumId w:val="9"/>
  </w:num>
  <w:num w:numId="4" w16cid:durableId="671686920">
    <w:abstractNumId w:val="6"/>
  </w:num>
  <w:num w:numId="5" w16cid:durableId="633950687">
    <w:abstractNumId w:val="13"/>
  </w:num>
  <w:num w:numId="6" w16cid:durableId="742799269">
    <w:abstractNumId w:val="3"/>
  </w:num>
  <w:num w:numId="7" w16cid:durableId="918754633">
    <w:abstractNumId w:val="18"/>
  </w:num>
  <w:num w:numId="8" w16cid:durableId="1870070402">
    <w:abstractNumId w:val="1"/>
  </w:num>
  <w:num w:numId="9" w16cid:durableId="1117989458">
    <w:abstractNumId w:val="2"/>
  </w:num>
  <w:num w:numId="10" w16cid:durableId="528879016">
    <w:abstractNumId w:val="8"/>
  </w:num>
  <w:num w:numId="11" w16cid:durableId="663123363">
    <w:abstractNumId w:val="14"/>
  </w:num>
  <w:num w:numId="12" w16cid:durableId="414790740">
    <w:abstractNumId w:val="17"/>
  </w:num>
  <w:num w:numId="13" w16cid:durableId="1483160007">
    <w:abstractNumId w:val="12"/>
  </w:num>
  <w:num w:numId="14" w16cid:durableId="1185245963">
    <w:abstractNumId w:val="10"/>
  </w:num>
  <w:num w:numId="15" w16cid:durableId="173303541">
    <w:abstractNumId w:val="0"/>
  </w:num>
  <w:num w:numId="16" w16cid:durableId="2034502133">
    <w:abstractNumId w:val="7"/>
  </w:num>
  <w:num w:numId="17" w16cid:durableId="1777752987">
    <w:abstractNumId w:val="4"/>
  </w:num>
  <w:num w:numId="18" w16cid:durableId="9947269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84422855">
    <w:abstractNumId w:val="19"/>
  </w:num>
  <w:num w:numId="20" w16cid:durableId="166485120">
    <w:abstractNumId w:val="15"/>
  </w:num>
  <w:num w:numId="21" w16cid:durableId="2127844510">
    <w:abstractNumId w:val="5"/>
  </w:num>
  <w:num w:numId="22" w16cid:durableId="109328307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ttachedTemplate r:id="rId1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BBF"/>
    <w:rsid w:val="00004B20"/>
    <w:rsid w:val="0000698B"/>
    <w:rsid w:val="0001533C"/>
    <w:rsid w:val="00015396"/>
    <w:rsid w:val="00024356"/>
    <w:rsid w:val="00026D60"/>
    <w:rsid w:val="00030E7F"/>
    <w:rsid w:val="00034F3B"/>
    <w:rsid w:val="0004147A"/>
    <w:rsid w:val="00045AD2"/>
    <w:rsid w:val="00045F8B"/>
    <w:rsid w:val="00047365"/>
    <w:rsid w:val="0005025B"/>
    <w:rsid w:val="00051036"/>
    <w:rsid w:val="00052902"/>
    <w:rsid w:val="000541E2"/>
    <w:rsid w:val="000616E2"/>
    <w:rsid w:val="00066051"/>
    <w:rsid w:val="000774C3"/>
    <w:rsid w:val="000821E9"/>
    <w:rsid w:val="00085693"/>
    <w:rsid w:val="0009393F"/>
    <w:rsid w:val="00093BA2"/>
    <w:rsid w:val="0009747C"/>
    <w:rsid w:val="000A426C"/>
    <w:rsid w:val="000B4AF5"/>
    <w:rsid w:val="000C362F"/>
    <w:rsid w:val="000D0AFE"/>
    <w:rsid w:val="000D2D06"/>
    <w:rsid w:val="000D36E4"/>
    <w:rsid w:val="000D7052"/>
    <w:rsid w:val="000E0F1B"/>
    <w:rsid w:val="000E36B9"/>
    <w:rsid w:val="000E3758"/>
    <w:rsid w:val="000E703C"/>
    <w:rsid w:val="000F0A90"/>
    <w:rsid w:val="000F39F3"/>
    <w:rsid w:val="00104B11"/>
    <w:rsid w:val="0011139B"/>
    <w:rsid w:val="001142C9"/>
    <w:rsid w:val="001248FD"/>
    <w:rsid w:val="00126B94"/>
    <w:rsid w:val="00137379"/>
    <w:rsid w:val="001379B9"/>
    <w:rsid w:val="00137AE3"/>
    <w:rsid w:val="0014196A"/>
    <w:rsid w:val="00143F24"/>
    <w:rsid w:val="00152CE6"/>
    <w:rsid w:val="00157729"/>
    <w:rsid w:val="0016260F"/>
    <w:rsid w:val="0016678B"/>
    <w:rsid w:val="00171991"/>
    <w:rsid w:val="00176B6B"/>
    <w:rsid w:val="001874CA"/>
    <w:rsid w:val="00187D02"/>
    <w:rsid w:val="00187FA2"/>
    <w:rsid w:val="00192A25"/>
    <w:rsid w:val="00196626"/>
    <w:rsid w:val="001B0899"/>
    <w:rsid w:val="001B21A9"/>
    <w:rsid w:val="001B3329"/>
    <w:rsid w:val="001B4BC4"/>
    <w:rsid w:val="001B55A8"/>
    <w:rsid w:val="001B6BCA"/>
    <w:rsid w:val="001D10A9"/>
    <w:rsid w:val="001D11B8"/>
    <w:rsid w:val="001D3E5D"/>
    <w:rsid w:val="001D4294"/>
    <w:rsid w:val="001D5C30"/>
    <w:rsid w:val="001D62E7"/>
    <w:rsid w:val="001E4233"/>
    <w:rsid w:val="001E6523"/>
    <w:rsid w:val="001F4168"/>
    <w:rsid w:val="001F7F7E"/>
    <w:rsid w:val="00201058"/>
    <w:rsid w:val="00204E02"/>
    <w:rsid w:val="00205339"/>
    <w:rsid w:val="00205D4A"/>
    <w:rsid w:val="00210AFF"/>
    <w:rsid w:val="00212507"/>
    <w:rsid w:val="00222CB3"/>
    <w:rsid w:val="0022368B"/>
    <w:rsid w:val="00224C30"/>
    <w:rsid w:val="00224F73"/>
    <w:rsid w:val="002321FB"/>
    <w:rsid w:val="00235814"/>
    <w:rsid w:val="0024054A"/>
    <w:rsid w:val="002437DC"/>
    <w:rsid w:val="002460CC"/>
    <w:rsid w:val="00255161"/>
    <w:rsid w:val="002637C8"/>
    <w:rsid w:val="002640D5"/>
    <w:rsid w:val="00270D36"/>
    <w:rsid w:val="00272E94"/>
    <w:rsid w:val="002737B5"/>
    <w:rsid w:val="00273C1E"/>
    <w:rsid w:val="00283811"/>
    <w:rsid w:val="00284BD3"/>
    <w:rsid w:val="00284F96"/>
    <w:rsid w:val="002851CA"/>
    <w:rsid w:val="002A1FF7"/>
    <w:rsid w:val="002A202D"/>
    <w:rsid w:val="002B2B6B"/>
    <w:rsid w:val="002B33D9"/>
    <w:rsid w:val="002B7FD1"/>
    <w:rsid w:val="002D0529"/>
    <w:rsid w:val="002D3076"/>
    <w:rsid w:val="002D57BC"/>
    <w:rsid w:val="002D6B52"/>
    <w:rsid w:val="002E45FB"/>
    <w:rsid w:val="002F12E3"/>
    <w:rsid w:val="0030029E"/>
    <w:rsid w:val="0030495F"/>
    <w:rsid w:val="003228D3"/>
    <w:rsid w:val="0032294A"/>
    <w:rsid w:val="00326B3D"/>
    <w:rsid w:val="003300A4"/>
    <w:rsid w:val="0033024A"/>
    <w:rsid w:val="00331584"/>
    <w:rsid w:val="0033532D"/>
    <w:rsid w:val="00343D11"/>
    <w:rsid w:val="00346198"/>
    <w:rsid w:val="003472FA"/>
    <w:rsid w:val="00352576"/>
    <w:rsid w:val="00354745"/>
    <w:rsid w:val="00355E62"/>
    <w:rsid w:val="00356F4F"/>
    <w:rsid w:val="00362F8E"/>
    <w:rsid w:val="0036625B"/>
    <w:rsid w:val="0037212B"/>
    <w:rsid w:val="0037541B"/>
    <w:rsid w:val="00380192"/>
    <w:rsid w:val="003841BD"/>
    <w:rsid w:val="00384555"/>
    <w:rsid w:val="003951CD"/>
    <w:rsid w:val="003B4998"/>
    <w:rsid w:val="003C3AA7"/>
    <w:rsid w:val="003C673E"/>
    <w:rsid w:val="003D1E4C"/>
    <w:rsid w:val="003E5FEF"/>
    <w:rsid w:val="003F1937"/>
    <w:rsid w:val="003F4894"/>
    <w:rsid w:val="004006DB"/>
    <w:rsid w:val="00400901"/>
    <w:rsid w:val="004025EB"/>
    <w:rsid w:val="004026A1"/>
    <w:rsid w:val="00404F94"/>
    <w:rsid w:val="00412C08"/>
    <w:rsid w:val="00413497"/>
    <w:rsid w:val="004150AB"/>
    <w:rsid w:val="00430714"/>
    <w:rsid w:val="00430E83"/>
    <w:rsid w:val="00432CBB"/>
    <w:rsid w:val="00434E14"/>
    <w:rsid w:val="00442B2C"/>
    <w:rsid w:val="00444F35"/>
    <w:rsid w:val="00447A0B"/>
    <w:rsid w:val="0045047D"/>
    <w:rsid w:val="0045621A"/>
    <w:rsid w:val="00464C8E"/>
    <w:rsid w:val="00467845"/>
    <w:rsid w:val="00473073"/>
    <w:rsid w:val="004779C0"/>
    <w:rsid w:val="00485980"/>
    <w:rsid w:val="004922EB"/>
    <w:rsid w:val="004A1C2A"/>
    <w:rsid w:val="004A259B"/>
    <w:rsid w:val="004A6ACC"/>
    <w:rsid w:val="004A7BAE"/>
    <w:rsid w:val="004A7BB3"/>
    <w:rsid w:val="004B6C23"/>
    <w:rsid w:val="004B7DE1"/>
    <w:rsid w:val="004C404F"/>
    <w:rsid w:val="004D6506"/>
    <w:rsid w:val="004E10BB"/>
    <w:rsid w:val="004E1201"/>
    <w:rsid w:val="004E1BFF"/>
    <w:rsid w:val="004F6C7A"/>
    <w:rsid w:val="004F7A87"/>
    <w:rsid w:val="004F7DE1"/>
    <w:rsid w:val="005019ED"/>
    <w:rsid w:val="00502904"/>
    <w:rsid w:val="00507A79"/>
    <w:rsid w:val="00510404"/>
    <w:rsid w:val="005161E4"/>
    <w:rsid w:val="00516637"/>
    <w:rsid w:val="00531C81"/>
    <w:rsid w:val="00531ECF"/>
    <w:rsid w:val="00536717"/>
    <w:rsid w:val="005522DC"/>
    <w:rsid w:val="00560631"/>
    <w:rsid w:val="00563337"/>
    <w:rsid w:val="00563CC4"/>
    <w:rsid w:val="005811F3"/>
    <w:rsid w:val="00593E37"/>
    <w:rsid w:val="005950D6"/>
    <w:rsid w:val="00595D9F"/>
    <w:rsid w:val="005A1009"/>
    <w:rsid w:val="005A2543"/>
    <w:rsid w:val="005A7C8A"/>
    <w:rsid w:val="005B01BF"/>
    <w:rsid w:val="005B3548"/>
    <w:rsid w:val="005B3976"/>
    <w:rsid w:val="005B49BC"/>
    <w:rsid w:val="005B55AB"/>
    <w:rsid w:val="005B6722"/>
    <w:rsid w:val="005B6856"/>
    <w:rsid w:val="005D1822"/>
    <w:rsid w:val="005D444E"/>
    <w:rsid w:val="005E00E6"/>
    <w:rsid w:val="005E010E"/>
    <w:rsid w:val="005E04F8"/>
    <w:rsid w:val="005E2D9C"/>
    <w:rsid w:val="005E4E61"/>
    <w:rsid w:val="005F1302"/>
    <w:rsid w:val="0060020F"/>
    <w:rsid w:val="0060681D"/>
    <w:rsid w:val="0061379C"/>
    <w:rsid w:val="00617ECD"/>
    <w:rsid w:val="00617F8C"/>
    <w:rsid w:val="00622132"/>
    <w:rsid w:val="0063214E"/>
    <w:rsid w:val="00636987"/>
    <w:rsid w:val="00637F11"/>
    <w:rsid w:val="006410E7"/>
    <w:rsid w:val="00644208"/>
    <w:rsid w:val="00646E5A"/>
    <w:rsid w:val="006542CB"/>
    <w:rsid w:val="0065615E"/>
    <w:rsid w:val="006566D6"/>
    <w:rsid w:val="0066064B"/>
    <w:rsid w:val="00671500"/>
    <w:rsid w:val="00671B77"/>
    <w:rsid w:val="00675647"/>
    <w:rsid w:val="006760C3"/>
    <w:rsid w:val="00676439"/>
    <w:rsid w:val="0068147B"/>
    <w:rsid w:val="00681803"/>
    <w:rsid w:val="00685189"/>
    <w:rsid w:val="006858BB"/>
    <w:rsid w:val="00685DBB"/>
    <w:rsid w:val="00691CB3"/>
    <w:rsid w:val="00693054"/>
    <w:rsid w:val="00693C4D"/>
    <w:rsid w:val="006A2FF7"/>
    <w:rsid w:val="006A3C81"/>
    <w:rsid w:val="006A7126"/>
    <w:rsid w:val="006B1A93"/>
    <w:rsid w:val="006B322D"/>
    <w:rsid w:val="006B4A50"/>
    <w:rsid w:val="007019CF"/>
    <w:rsid w:val="007022E3"/>
    <w:rsid w:val="00707EAF"/>
    <w:rsid w:val="0071020E"/>
    <w:rsid w:val="007157FF"/>
    <w:rsid w:val="00715D8B"/>
    <w:rsid w:val="0071601D"/>
    <w:rsid w:val="00716CB2"/>
    <w:rsid w:val="007243C1"/>
    <w:rsid w:val="00724F00"/>
    <w:rsid w:val="00732B3A"/>
    <w:rsid w:val="00734077"/>
    <w:rsid w:val="00735D26"/>
    <w:rsid w:val="00736EDB"/>
    <w:rsid w:val="00743D6C"/>
    <w:rsid w:val="00744907"/>
    <w:rsid w:val="0074523C"/>
    <w:rsid w:val="00747FEF"/>
    <w:rsid w:val="00761B5D"/>
    <w:rsid w:val="0076695C"/>
    <w:rsid w:val="007679F6"/>
    <w:rsid w:val="007703C8"/>
    <w:rsid w:val="00776DC9"/>
    <w:rsid w:val="00785472"/>
    <w:rsid w:val="00785653"/>
    <w:rsid w:val="0079219D"/>
    <w:rsid w:val="00794F50"/>
    <w:rsid w:val="00796BFD"/>
    <w:rsid w:val="00797C76"/>
    <w:rsid w:val="007A1351"/>
    <w:rsid w:val="007A1BEE"/>
    <w:rsid w:val="007B3A27"/>
    <w:rsid w:val="007B7C74"/>
    <w:rsid w:val="007D46B7"/>
    <w:rsid w:val="007D658E"/>
    <w:rsid w:val="007D6EB7"/>
    <w:rsid w:val="007E09D4"/>
    <w:rsid w:val="007E1155"/>
    <w:rsid w:val="007E5834"/>
    <w:rsid w:val="007E78CF"/>
    <w:rsid w:val="007F34F1"/>
    <w:rsid w:val="007F40CA"/>
    <w:rsid w:val="007F4BBD"/>
    <w:rsid w:val="007F7F05"/>
    <w:rsid w:val="008119EB"/>
    <w:rsid w:val="00817AF3"/>
    <w:rsid w:val="0082750F"/>
    <w:rsid w:val="008275DF"/>
    <w:rsid w:val="008473BB"/>
    <w:rsid w:val="00847E3A"/>
    <w:rsid w:val="008546B9"/>
    <w:rsid w:val="00856E37"/>
    <w:rsid w:val="00861F41"/>
    <w:rsid w:val="008666A1"/>
    <w:rsid w:val="00876065"/>
    <w:rsid w:val="008764F0"/>
    <w:rsid w:val="008766C4"/>
    <w:rsid w:val="00882C93"/>
    <w:rsid w:val="0088524B"/>
    <w:rsid w:val="00887276"/>
    <w:rsid w:val="00892628"/>
    <w:rsid w:val="00896DC8"/>
    <w:rsid w:val="008A5AA0"/>
    <w:rsid w:val="008B3EEA"/>
    <w:rsid w:val="008C04FA"/>
    <w:rsid w:val="008C1C50"/>
    <w:rsid w:val="008C1F20"/>
    <w:rsid w:val="008D385A"/>
    <w:rsid w:val="008E0126"/>
    <w:rsid w:val="008E1119"/>
    <w:rsid w:val="008E134E"/>
    <w:rsid w:val="008E643E"/>
    <w:rsid w:val="008F1953"/>
    <w:rsid w:val="008F6BBB"/>
    <w:rsid w:val="00902867"/>
    <w:rsid w:val="00924AB4"/>
    <w:rsid w:val="009257D4"/>
    <w:rsid w:val="00933E46"/>
    <w:rsid w:val="00937EF4"/>
    <w:rsid w:val="00940BD1"/>
    <w:rsid w:val="00943070"/>
    <w:rsid w:val="00946221"/>
    <w:rsid w:val="00956235"/>
    <w:rsid w:val="00964BA0"/>
    <w:rsid w:val="009731F3"/>
    <w:rsid w:val="00974AE0"/>
    <w:rsid w:val="00977825"/>
    <w:rsid w:val="0098042B"/>
    <w:rsid w:val="00982A03"/>
    <w:rsid w:val="009852E9"/>
    <w:rsid w:val="00993048"/>
    <w:rsid w:val="009A0140"/>
    <w:rsid w:val="009A241E"/>
    <w:rsid w:val="009B1EAA"/>
    <w:rsid w:val="009B2685"/>
    <w:rsid w:val="009C410C"/>
    <w:rsid w:val="009D4483"/>
    <w:rsid w:val="009D5210"/>
    <w:rsid w:val="009E0ABD"/>
    <w:rsid w:val="009E7117"/>
    <w:rsid w:val="009F0CC8"/>
    <w:rsid w:val="00A023DA"/>
    <w:rsid w:val="00A14C39"/>
    <w:rsid w:val="00A2451C"/>
    <w:rsid w:val="00A33345"/>
    <w:rsid w:val="00A33EFD"/>
    <w:rsid w:val="00A35506"/>
    <w:rsid w:val="00A35C1B"/>
    <w:rsid w:val="00A36A0C"/>
    <w:rsid w:val="00A44738"/>
    <w:rsid w:val="00A569BA"/>
    <w:rsid w:val="00A63E6C"/>
    <w:rsid w:val="00A73148"/>
    <w:rsid w:val="00A74C52"/>
    <w:rsid w:val="00A752B8"/>
    <w:rsid w:val="00A807D4"/>
    <w:rsid w:val="00A827F0"/>
    <w:rsid w:val="00A90213"/>
    <w:rsid w:val="00A93484"/>
    <w:rsid w:val="00AA1451"/>
    <w:rsid w:val="00AA1B96"/>
    <w:rsid w:val="00AA4B38"/>
    <w:rsid w:val="00AA5181"/>
    <w:rsid w:val="00AB2E8B"/>
    <w:rsid w:val="00AB6F2B"/>
    <w:rsid w:val="00AC0471"/>
    <w:rsid w:val="00AC3E56"/>
    <w:rsid w:val="00AC5742"/>
    <w:rsid w:val="00AD277C"/>
    <w:rsid w:val="00AD2C65"/>
    <w:rsid w:val="00AD496D"/>
    <w:rsid w:val="00AE4C29"/>
    <w:rsid w:val="00AF2BBF"/>
    <w:rsid w:val="00B074DA"/>
    <w:rsid w:val="00B1117E"/>
    <w:rsid w:val="00B22019"/>
    <w:rsid w:val="00B273E7"/>
    <w:rsid w:val="00B318E6"/>
    <w:rsid w:val="00B37DBE"/>
    <w:rsid w:val="00B41A1F"/>
    <w:rsid w:val="00B603AD"/>
    <w:rsid w:val="00B60F4F"/>
    <w:rsid w:val="00B660E8"/>
    <w:rsid w:val="00B74B23"/>
    <w:rsid w:val="00B8171A"/>
    <w:rsid w:val="00B8196B"/>
    <w:rsid w:val="00B827BF"/>
    <w:rsid w:val="00B96111"/>
    <w:rsid w:val="00BA2F64"/>
    <w:rsid w:val="00BA7625"/>
    <w:rsid w:val="00BC294A"/>
    <w:rsid w:val="00BD7774"/>
    <w:rsid w:val="00BE2CA6"/>
    <w:rsid w:val="00BE7EBE"/>
    <w:rsid w:val="00BF193F"/>
    <w:rsid w:val="00BF6630"/>
    <w:rsid w:val="00BF6EEA"/>
    <w:rsid w:val="00BF7F76"/>
    <w:rsid w:val="00C012BE"/>
    <w:rsid w:val="00C161E3"/>
    <w:rsid w:val="00C2344B"/>
    <w:rsid w:val="00C234E8"/>
    <w:rsid w:val="00C3278E"/>
    <w:rsid w:val="00C33CA9"/>
    <w:rsid w:val="00C366FA"/>
    <w:rsid w:val="00C37154"/>
    <w:rsid w:val="00C43207"/>
    <w:rsid w:val="00C45276"/>
    <w:rsid w:val="00C46F8B"/>
    <w:rsid w:val="00C501A6"/>
    <w:rsid w:val="00C54EEF"/>
    <w:rsid w:val="00C6003A"/>
    <w:rsid w:val="00C64F5D"/>
    <w:rsid w:val="00C70A4E"/>
    <w:rsid w:val="00C7471D"/>
    <w:rsid w:val="00C75214"/>
    <w:rsid w:val="00C76A2C"/>
    <w:rsid w:val="00C944A6"/>
    <w:rsid w:val="00CA5762"/>
    <w:rsid w:val="00CB2C57"/>
    <w:rsid w:val="00CB668D"/>
    <w:rsid w:val="00CD321D"/>
    <w:rsid w:val="00CD5625"/>
    <w:rsid w:val="00CE3FD8"/>
    <w:rsid w:val="00CF12E4"/>
    <w:rsid w:val="00CF2D8F"/>
    <w:rsid w:val="00CF4704"/>
    <w:rsid w:val="00CF5652"/>
    <w:rsid w:val="00D05AD1"/>
    <w:rsid w:val="00D1091E"/>
    <w:rsid w:val="00D22712"/>
    <w:rsid w:val="00D36BF8"/>
    <w:rsid w:val="00D4642B"/>
    <w:rsid w:val="00D55015"/>
    <w:rsid w:val="00D55552"/>
    <w:rsid w:val="00D6110D"/>
    <w:rsid w:val="00D625DA"/>
    <w:rsid w:val="00D6431E"/>
    <w:rsid w:val="00D753D8"/>
    <w:rsid w:val="00D833B9"/>
    <w:rsid w:val="00D9062E"/>
    <w:rsid w:val="00D93A7D"/>
    <w:rsid w:val="00D97F24"/>
    <w:rsid w:val="00DA1410"/>
    <w:rsid w:val="00DA304D"/>
    <w:rsid w:val="00DB554D"/>
    <w:rsid w:val="00DB6C83"/>
    <w:rsid w:val="00DC0C5A"/>
    <w:rsid w:val="00DC272C"/>
    <w:rsid w:val="00DC4BB3"/>
    <w:rsid w:val="00DC731A"/>
    <w:rsid w:val="00DD0BA7"/>
    <w:rsid w:val="00DD1CC3"/>
    <w:rsid w:val="00DD75A1"/>
    <w:rsid w:val="00DE097B"/>
    <w:rsid w:val="00DE546C"/>
    <w:rsid w:val="00DE5583"/>
    <w:rsid w:val="00DE6FBE"/>
    <w:rsid w:val="00DE780A"/>
    <w:rsid w:val="00E018CA"/>
    <w:rsid w:val="00E046E9"/>
    <w:rsid w:val="00E057CC"/>
    <w:rsid w:val="00E07242"/>
    <w:rsid w:val="00E21CFD"/>
    <w:rsid w:val="00E235C8"/>
    <w:rsid w:val="00E2475D"/>
    <w:rsid w:val="00E25F8F"/>
    <w:rsid w:val="00E276A0"/>
    <w:rsid w:val="00E3574C"/>
    <w:rsid w:val="00E42582"/>
    <w:rsid w:val="00E52DE1"/>
    <w:rsid w:val="00E63506"/>
    <w:rsid w:val="00E7025B"/>
    <w:rsid w:val="00E70F3C"/>
    <w:rsid w:val="00E7792D"/>
    <w:rsid w:val="00E8052E"/>
    <w:rsid w:val="00E83168"/>
    <w:rsid w:val="00E83391"/>
    <w:rsid w:val="00E86A1E"/>
    <w:rsid w:val="00E87A6F"/>
    <w:rsid w:val="00EC485C"/>
    <w:rsid w:val="00ED320F"/>
    <w:rsid w:val="00EE0A00"/>
    <w:rsid w:val="00EE2B67"/>
    <w:rsid w:val="00F00BCB"/>
    <w:rsid w:val="00F00CAE"/>
    <w:rsid w:val="00F05F8A"/>
    <w:rsid w:val="00F13671"/>
    <w:rsid w:val="00F15030"/>
    <w:rsid w:val="00F17B2D"/>
    <w:rsid w:val="00F221F5"/>
    <w:rsid w:val="00F325B4"/>
    <w:rsid w:val="00F34770"/>
    <w:rsid w:val="00F362FE"/>
    <w:rsid w:val="00F41376"/>
    <w:rsid w:val="00F415B3"/>
    <w:rsid w:val="00F41AD4"/>
    <w:rsid w:val="00F47084"/>
    <w:rsid w:val="00F52CCD"/>
    <w:rsid w:val="00F539C3"/>
    <w:rsid w:val="00F543CB"/>
    <w:rsid w:val="00F56F7A"/>
    <w:rsid w:val="00F62837"/>
    <w:rsid w:val="00F676A9"/>
    <w:rsid w:val="00F73D1C"/>
    <w:rsid w:val="00F76A09"/>
    <w:rsid w:val="00F77D22"/>
    <w:rsid w:val="00F82185"/>
    <w:rsid w:val="00F85139"/>
    <w:rsid w:val="00F87E03"/>
    <w:rsid w:val="00F87EAF"/>
    <w:rsid w:val="00F90137"/>
    <w:rsid w:val="00F901B3"/>
    <w:rsid w:val="00F91F55"/>
    <w:rsid w:val="00F95334"/>
    <w:rsid w:val="00F95DCB"/>
    <w:rsid w:val="00F96B26"/>
    <w:rsid w:val="00FA1F5A"/>
    <w:rsid w:val="00FB17EC"/>
    <w:rsid w:val="00FB7997"/>
    <w:rsid w:val="00FC3FD9"/>
    <w:rsid w:val="00FC6A86"/>
    <w:rsid w:val="00FD2B1B"/>
    <w:rsid w:val="00FE1D6E"/>
    <w:rsid w:val="00FE3E55"/>
    <w:rsid w:val="00FE48C5"/>
    <w:rsid w:val="00FF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FC2809"/>
  <w15:docId w15:val="{6409AF05-BB61-43F8-B7AC-9FF12274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바탕" w:hAnsi="Arial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FEF"/>
    <w:pPr>
      <w:spacing w:line="240" w:lineRule="atLeast"/>
    </w:pPr>
    <w:rPr>
      <w:rFonts w:ascii="Georgia" w:hAnsi="Georgia"/>
      <w:szCs w:val="22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0D36E4"/>
    <w:pPr>
      <w:keepNext/>
      <w:keepLines/>
      <w:spacing w:before="480"/>
      <w:outlineLvl w:val="0"/>
    </w:pPr>
    <w:rPr>
      <w:rFonts w:eastAsia="돋움"/>
      <w:b/>
      <w:bCs/>
      <w:color w:val="DC690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36E4"/>
    <w:pPr>
      <w:keepNext/>
      <w:keepLines/>
      <w:spacing w:before="200"/>
      <w:outlineLvl w:val="1"/>
    </w:pPr>
    <w:rPr>
      <w:rFonts w:eastAsia="돋움"/>
      <w:b/>
      <w:bCs/>
      <w:color w:val="DC6900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rsid w:val="00045F8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rsid w:val="00045F8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rsid w:val="00045F8B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rsid w:val="00045F8B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rsid w:val="00045F8B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45F8B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45F8B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">
    <w:name w:val="머리글 Char"/>
    <w:basedOn w:val="a0"/>
    <w:link w:val="a3"/>
    <w:uiPriority w:val="99"/>
    <w:semiHidden/>
    <w:rsid w:val="00412C08"/>
  </w:style>
  <w:style w:type="paragraph" w:styleId="a4">
    <w:name w:val="footer"/>
    <w:basedOn w:val="a"/>
    <w:link w:val="Char0"/>
    <w:uiPriority w:val="99"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0">
    <w:name w:val="바닥글 Char"/>
    <w:basedOn w:val="a0"/>
    <w:link w:val="a4"/>
    <w:uiPriority w:val="99"/>
    <w:rsid w:val="00412C08"/>
  </w:style>
  <w:style w:type="paragraph" w:styleId="a5">
    <w:name w:val="Body Text"/>
    <w:basedOn w:val="a"/>
    <w:link w:val="Char1"/>
    <w:uiPriority w:val="99"/>
    <w:semiHidden/>
    <w:unhideWhenUsed/>
    <w:rsid w:val="00412C08"/>
    <w:pPr>
      <w:spacing w:after="240"/>
    </w:pPr>
  </w:style>
  <w:style w:type="character" w:customStyle="1" w:styleId="Char1">
    <w:name w:val="본문 Char"/>
    <w:basedOn w:val="a0"/>
    <w:link w:val="a5"/>
    <w:uiPriority w:val="99"/>
    <w:semiHidden/>
    <w:rsid w:val="00412C08"/>
    <w:rPr>
      <w:rFonts w:ascii="Georgia" w:hAnsi="Georgia"/>
      <w:sz w:val="20"/>
    </w:rPr>
  </w:style>
  <w:style w:type="paragraph" w:customStyle="1" w:styleId="Disclaimer">
    <w:name w:val="Disclaimer"/>
    <w:basedOn w:val="a"/>
    <w:link w:val="DisclaimerChar"/>
    <w:qFormat/>
    <w:rsid w:val="000D36E4"/>
    <w:pPr>
      <w:spacing w:line="140" w:lineRule="atLeast"/>
    </w:pPr>
    <w:rPr>
      <w:rFonts w:ascii="Arial" w:hAnsi="Arial" w:cs="Arial"/>
      <w:noProof/>
      <w:sz w:val="12"/>
      <w:lang w:eastAsia="en-GB"/>
    </w:rPr>
  </w:style>
  <w:style w:type="character" w:customStyle="1" w:styleId="DisclaimerChar">
    <w:name w:val="Disclaimer Char"/>
    <w:basedOn w:val="a0"/>
    <w:link w:val="Disclaimer"/>
    <w:rsid w:val="000D36E4"/>
    <w:rPr>
      <w:rFonts w:ascii="Arial" w:hAnsi="Arial" w:cs="Arial"/>
      <w:noProof/>
      <w:sz w:val="12"/>
      <w:lang w:eastAsia="en-GB"/>
    </w:rPr>
  </w:style>
  <w:style w:type="character" w:customStyle="1" w:styleId="1Char">
    <w:name w:val="제목 1 Char"/>
    <w:basedOn w:val="a0"/>
    <w:link w:val="1"/>
    <w:uiPriority w:val="9"/>
    <w:rsid w:val="000D36E4"/>
    <w:rPr>
      <w:rFonts w:ascii="Georgia" w:eastAsia="돋움" w:hAnsi="Georgia" w:cs="Times New Roman"/>
      <w:b/>
      <w:bCs/>
      <w:color w:val="DC6900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0D36E4"/>
    <w:rPr>
      <w:rFonts w:ascii="Georgia" w:eastAsia="돋움" w:hAnsi="Georgia" w:cs="Times New Roman"/>
      <w:b/>
      <w:bCs/>
      <w:color w:val="DC6900"/>
      <w:sz w:val="26"/>
      <w:szCs w:val="26"/>
    </w:rPr>
  </w:style>
  <w:style w:type="paragraph" w:customStyle="1" w:styleId="PwCAddress">
    <w:name w:val="PwC Address"/>
    <w:basedOn w:val="a"/>
    <w:link w:val="PwCAddressChar"/>
    <w:qFormat/>
    <w:rsid w:val="000D36E4"/>
    <w:pPr>
      <w:spacing w:line="200" w:lineRule="atLeast"/>
    </w:pPr>
    <w:rPr>
      <w:i/>
      <w:noProof/>
      <w:sz w:val="18"/>
      <w:lang w:eastAsia="en-GB"/>
    </w:rPr>
  </w:style>
  <w:style w:type="character" w:customStyle="1" w:styleId="PwCAddressChar">
    <w:name w:val="PwC Address Char"/>
    <w:basedOn w:val="a0"/>
    <w:link w:val="PwCAddress"/>
    <w:rsid w:val="000D36E4"/>
    <w:rPr>
      <w:rFonts w:ascii="Georgia" w:hAnsi="Georgia"/>
      <w:i/>
      <w:noProof/>
      <w:sz w:val="18"/>
      <w:lang w:eastAsia="en-GB"/>
    </w:rPr>
  </w:style>
  <w:style w:type="paragraph" w:styleId="a6">
    <w:name w:val="Balloon Text"/>
    <w:basedOn w:val="a"/>
    <w:link w:val="Char2"/>
    <w:uiPriority w:val="99"/>
    <w:semiHidden/>
    <w:unhideWhenUsed/>
    <w:rsid w:val="00447A0B"/>
    <w:pPr>
      <w:spacing w:line="240" w:lineRule="auto"/>
    </w:pPr>
    <w:rPr>
      <w:rFonts w:eastAsia="돋움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447A0B"/>
    <w:rPr>
      <w:rFonts w:ascii="Georgia" w:eastAsia="돋움" w:hAnsi="Georgia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8E643E"/>
    <w:pPr>
      <w:ind w:leftChars="400" w:left="800"/>
    </w:pPr>
  </w:style>
  <w:style w:type="paragraph" w:customStyle="1" w:styleId="Indent1">
    <w:name w:val="Indent 1"/>
    <w:basedOn w:val="a"/>
    <w:rsid w:val="00187FA2"/>
    <w:pPr>
      <w:spacing w:line="290" w:lineRule="atLeast"/>
      <w:ind w:left="720"/>
    </w:pPr>
    <w:rPr>
      <w:rFonts w:ascii="Times New Roman" w:eastAsia="바탕체" w:hAnsi="Times New Roman"/>
      <w:sz w:val="24"/>
      <w:szCs w:val="20"/>
      <w:lang w:eastAsia="ko-KR"/>
    </w:rPr>
  </w:style>
  <w:style w:type="paragraph" w:styleId="a8">
    <w:name w:val="Date"/>
    <w:basedOn w:val="a"/>
    <w:next w:val="a"/>
    <w:link w:val="Char3"/>
    <w:uiPriority w:val="99"/>
    <w:semiHidden/>
    <w:unhideWhenUsed/>
    <w:rsid w:val="00735D26"/>
  </w:style>
  <w:style w:type="character" w:customStyle="1" w:styleId="Char3">
    <w:name w:val="날짜 Char"/>
    <w:basedOn w:val="a0"/>
    <w:link w:val="a8"/>
    <w:uiPriority w:val="99"/>
    <w:semiHidden/>
    <w:rsid w:val="00735D26"/>
    <w:rPr>
      <w:rFonts w:ascii="Georgia" w:hAnsi="Georgia"/>
      <w:szCs w:val="22"/>
      <w:lang w:val="en-GB" w:eastAsia="en-US"/>
    </w:rPr>
  </w:style>
  <w:style w:type="table" w:styleId="a9">
    <w:name w:val="Table Grid"/>
    <w:basedOn w:val="a1"/>
    <w:uiPriority w:val="59"/>
    <w:rsid w:val="00AE4C29"/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Char4"/>
    <w:uiPriority w:val="99"/>
    <w:semiHidden/>
    <w:unhideWhenUsed/>
    <w:rsid w:val="00B318E6"/>
    <w:pPr>
      <w:snapToGrid w:val="0"/>
    </w:pPr>
  </w:style>
  <w:style w:type="character" w:customStyle="1" w:styleId="Char4">
    <w:name w:val="각주 텍스트 Char"/>
    <w:basedOn w:val="a0"/>
    <w:link w:val="aa"/>
    <w:uiPriority w:val="99"/>
    <w:semiHidden/>
    <w:rsid w:val="00B318E6"/>
    <w:rPr>
      <w:rFonts w:ascii="Georgia" w:hAnsi="Georgia"/>
      <w:szCs w:val="22"/>
      <w:lang w:val="en-GB" w:eastAsia="en-US"/>
    </w:rPr>
  </w:style>
  <w:style w:type="character" w:styleId="ab">
    <w:name w:val="footnote reference"/>
    <w:basedOn w:val="a0"/>
    <w:uiPriority w:val="99"/>
    <w:semiHidden/>
    <w:unhideWhenUsed/>
    <w:rsid w:val="00B318E6"/>
    <w:rPr>
      <w:vertAlign w:val="superscript"/>
    </w:rPr>
  </w:style>
  <w:style w:type="character" w:customStyle="1" w:styleId="3Char">
    <w:name w:val="제목 3 Char"/>
    <w:basedOn w:val="a0"/>
    <w:link w:val="3"/>
    <w:uiPriority w:val="9"/>
    <w:semiHidden/>
    <w:rsid w:val="00045F8B"/>
    <w:rPr>
      <w:rFonts w:asciiTheme="majorHAnsi" w:eastAsiaTheme="majorEastAsia" w:hAnsiTheme="majorHAnsi" w:cstheme="majorBidi"/>
      <w:szCs w:val="22"/>
      <w:lang w:val="en-GB" w:eastAsia="en-US"/>
    </w:rPr>
  </w:style>
  <w:style w:type="character" w:customStyle="1" w:styleId="4Char">
    <w:name w:val="제목 4 Char"/>
    <w:basedOn w:val="a0"/>
    <w:link w:val="4"/>
    <w:uiPriority w:val="9"/>
    <w:semiHidden/>
    <w:rsid w:val="00045F8B"/>
    <w:rPr>
      <w:rFonts w:ascii="Georgia" w:hAnsi="Georgia"/>
      <w:b/>
      <w:bCs/>
      <w:szCs w:val="22"/>
      <w:lang w:val="en-GB" w:eastAsia="en-US"/>
    </w:rPr>
  </w:style>
  <w:style w:type="character" w:customStyle="1" w:styleId="5Char">
    <w:name w:val="제목 5 Char"/>
    <w:basedOn w:val="a0"/>
    <w:link w:val="5"/>
    <w:uiPriority w:val="9"/>
    <w:semiHidden/>
    <w:rsid w:val="00045F8B"/>
    <w:rPr>
      <w:rFonts w:asciiTheme="majorHAnsi" w:eastAsiaTheme="majorEastAsia" w:hAnsiTheme="majorHAnsi" w:cstheme="majorBidi"/>
      <w:szCs w:val="22"/>
      <w:lang w:val="en-GB" w:eastAsia="en-US"/>
    </w:rPr>
  </w:style>
  <w:style w:type="character" w:customStyle="1" w:styleId="6Char">
    <w:name w:val="제목 6 Char"/>
    <w:basedOn w:val="a0"/>
    <w:link w:val="6"/>
    <w:uiPriority w:val="9"/>
    <w:semiHidden/>
    <w:rsid w:val="00045F8B"/>
    <w:rPr>
      <w:rFonts w:ascii="Georgia" w:hAnsi="Georgia"/>
      <w:b/>
      <w:bCs/>
      <w:szCs w:val="22"/>
      <w:lang w:val="en-GB" w:eastAsia="en-US"/>
    </w:rPr>
  </w:style>
  <w:style w:type="character" w:customStyle="1" w:styleId="7Char">
    <w:name w:val="제목 7 Char"/>
    <w:basedOn w:val="a0"/>
    <w:link w:val="7"/>
    <w:uiPriority w:val="9"/>
    <w:semiHidden/>
    <w:rsid w:val="00045F8B"/>
    <w:rPr>
      <w:rFonts w:ascii="Georgia" w:hAnsi="Georgia"/>
      <w:szCs w:val="22"/>
      <w:lang w:val="en-GB" w:eastAsia="en-US"/>
    </w:rPr>
  </w:style>
  <w:style w:type="character" w:customStyle="1" w:styleId="8Char">
    <w:name w:val="제목 8 Char"/>
    <w:basedOn w:val="a0"/>
    <w:link w:val="8"/>
    <w:uiPriority w:val="9"/>
    <w:semiHidden/>
    <w:rsid w:val="00045F8B"/>
    <w:rPr>
      <w:rFonts w:ascii="Georgia" w:hAnsi="Georgia"/>
      <w:szCs w:val="22"/>
      <w:lang w:val="en-GB" w:eastAsia="en-US"/>
    </w:rPr>
  </w:style>
  <w:style w:type="character" w:customStyle="1" w:styleId="9Char">
    <w:name w:val="제목 9 Char"/>
    <w:basedOn w:val="a0"/>
    <w:link w:val="9"/>
    <w:uiPriority w:val="9"/>
    <w:semiHidden/>
    <w:rsid w:val="00045F8B"/>
    <w:rPr>
      <w:rFonts w:ascii="Georgia" w:hAnsi="Georgia"/>
      <w:szCs w:val="22"/>
      <w:lang w:val="en-GB" w:eastAsia="en-US"/>
    </w:rPr>
  </w:style>
  <w:style w:type="character" w:styleId="ac">
    <w:name w:val="Hyperlink"/>
    <w:basedOn w:val="a0"/>
    <w:uiPriority w:val="99"/>
    <w:unhideWhenUsed/>
    <w:rsid w:val="00C234E8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779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4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4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ng-moon.woo@pwc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DB\PwC_Brand%20Repositioning\brand-in-a-box\Office%20applications\PwC_WordLetterheadTemplates_24Sep2010v2\Word%20Letterhead%20Templates%20100924%20v1\A4,%20disclaimer,%20colour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B8843-65B0-4A81-8812-CEBAD513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A4, disclaimer, colour.dotx</Template>
  <TotalTime>15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김태희</dc:creator>
  <cp:lastModifiedBy>Shin-Hye Lee (KR - ADVS)</cp:lastModifiedBy>
  <cp:revision>6</cp:revision>
  <cp:lastPrinted>2019-08-07T05:17:00Z</cp:lastPrinted>
  <dcterms:created xsi:type="dcterms:W3CDTF">2024-02-14T08:06:00Z</dcterms:created>
  <dcterms:modified xsi:type="dcterms:W3CDTF">2024-02-14T08:26:00Z</dcterms:modified>
</cp:coreProperties>
</file>