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43A36" w14:textId="23714E2F" w:rsidR="00C520E5" w:rsidRPr="00086C63" w:rsidRDefault="00C520E5">
      <w:pPr>
        <w:rPr>
          <w:rFonts w:ascii="굴림" w:eastAsia="굴림" w:hAnsi="굴림"/>
        </w:rPr>
      </w:pPr>
      <w:r w:rsidRPr="00086C63">
        <w:rPr>
          <w:rFonts w:ascii="굴림" w:eastAsia="굴림" w:hAnsi="굴림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1725E1" wp14:editId="7DA4EA68">
                <wp:simplePos x="0" y="0"/>
                <wp:positionH relativeFrom="column">
                  <wp:posOffset>-432094</wp:posOffset>
                </wp:positionH>
                <wp:positionV relativeFrom="page">
                  <wp:posOffset>-221992</wp:posOffset>
                </wp:positionV>
                <wp:extent cx="7112000" cy="1173392"/>
                <wp:effectExtent l="0" t="0" r="0" b="8255"/>
                <wp:wrapNone/>
                <wp:docPr id="1006218047" name="사각형: 둥근 모서리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00" cy="1173392"/>
                        </a:xfrm>
                        <a:prstGeom prst="roundRect">
                          <a:avLst>
                            <a:gd name="adj" fmla="val 10831"/>
                          </a:avLst>
                        </a:prstGeom>
                        <a:solidFill>
                          <a:srgbClr val="E1D9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D85EE5" w14:textId="7A81DEA6" w:rsidR="00C520E5" w:rsidRPr="00086C63" w:rsidRDefault="00086C63" w:rsidP="00AD7617">
                            <w:pPr>
                              <w:rPr>
                                <w:rFonts w:ascii="굴림" w:eastAsia="굴림" w:hAnsi="굴림"/>
                                <w:b/>
                                <w:bCs/>
                                <w:color w:val="FFFFFF" w:themeColor="background1"/>
                                <w:sz w:val="30"/>
                                <w:szCs w:val="32"/>
                              </w:rPr>
                            </w:pPr>
                            <w:r w:rsidRPr="00086C63">
                              <w:rPr>
                                <w:rFonts w:ascii="굴림" w:eastAsia="굴림" w:hAnsi="굴림" w:hint="eastAsia"/>
                                <w:b/>
                                <w:bCs/>
                                <w:color w:val="FFFFFF" w:themeColor="background1"/>
                                <w:sz w:val="44"/>
                                <w:szCs w:val="46"/>
                              </w:rPr>
                              <w:t>이 력 서</w:t>
                            </w:r>
                            <w:r w:rsidR="00C520E5" w:rsidRPr="00086C63">
                              <w:rPr>
                                <w:rFonts w:ascii="굴림" w:eastAsia="굴림" w:hAnsi="굴림" w:hint="eastAsia"/>
                                <w:b/>
                                <w:bCs/>
                                <w:color w:val="FFFFFF" w:themeColor="background1"/>
                                <w:sz w:val="44"/>
                                <w:szCs w:val="46"/>
                              </w:rPr>
                              <w:t xml:space="preserve"> </w:t>
                            </w:r>
                            <w:r w:rsidR="00C520E5" w:rsidRPr="00086C63">
                              <w:rPr>
                                <w:rFonts w:ascii="굴림" w:eastAsia="굴림" w:hAnsi="굴림"/>
                                <w:b/>
                                <w:bCs/>
                                <w:color w:val="FFFFFF" w:themeColor="background1"/>
                                <w:sz w:val="30"/>
                                <w:szCs w:val="32"/>
                              </w:rPr>
                              <w:t>RESUME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oundrect w14:anchorId="7F1725E1" id="사각형: 둥근 모서리 2" o:spid="_x0000_s1026" style="position:absolute;margin-left:-34pt;margin-top:-17.5pt;width:560pt;height:9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bottom" arcsize="709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" fillcolor="#e1d9cf" stroked="f" strokeweight="1pt">
                <v:stroke joinstyle="miter"/>
                <v:textbox>
                  <w:txbxContent>
                    <w:p w14:paraId="1CD85EE5" w14:textId="7A81DEA6" w:rsidR="00C520E5" w:rsidRPr="00086C63" w:rsidRDefault="00086C63" w:rsidP="00AD7617">
                      <w:pPr>
                        <w:rPr>
                          <w:rFonts w:ascii="굴림" w:eastAsia="굴림" w:hAnsi="굴림"/>
                          <w:b/>
                          <w:bCs/>
                          <w:color w:val="FFFFFF" w:themeColor="background1"/>
                          <w:sz w:val="30"/>
                          <w:szCs w:val="32"/>
                        </w:rPr>
                      </w:pPr>
                      <w:r w:rsidRPr="00086C63">
                        <w:rPr>
                          <w:rFonts w:ascii="굴림" w:eastAsia="굴림" w:hAnsi="굴림" w:hint="eastAsia"/>
                          <w:b/>
                          <w:bCs/>
                          <w:color w:val="FFFFFF" w:themeColor="background1"/>
                          <w:sz w:val="44"/>
                          <w:szCs w:val="46"/>
                        </w:rPr>
                        <w:t>이 력 서</w:t>
                      </w:r>
                      <w:r w:rsidR="00C520E5" w:rsidRPr="00086C63">
                        <w:rPr>
                          <w:rFonts w:ascii="굴림" w:eastAsia="굴림" w:hAnsi="굴림" w:hint="eastAsia"/>
                          <w:b/>
                          <w:bCs/>
                          <w:color w:val="FFFFFF" w:themeColor="background1"/>
                          <w:sz w:val="44"/>
                          <w:szCs w:val="46"/>
                        </w:rPr>
                        <w:t xml:space="preserve"> </w:t>
                      </w:r>
                      <w:r w:rsidR="00C520E5" w:rsidRPr="00086C63">
                        <w:rPr>
                          <w:rFonts w:ascii="굴림" w:eastAsia="굴림" w:hAnsi="굴림"/>
                          <w:b/>
                          <w:bCs/>
                          <w:color w:val="FFFFFF" w:themeColor="background1"/>
                          <w:sz w:val="30"/>
                          <w:szCs w:val="32"/>
                        </w:rPr>
                        <w:t>RESUME</w:t>
                      </w:r>
                    </w:p>
                  </w:txbxContent>
                </v:textbox>
                <w10:wrap anchory="page"/>
              </v:roundrect>
            </w:pict>
          </mc:Fallback>
        </mc:AlternateContent>
      </w:r>
    </w:p>
    <w:p w14:paraId="3831952F" w14:textId="780C2AB4" w:rsidR="00127C0F" w:rsidRPr="00086C63" w:rsidRDefault="00127C0F">
      <w:pPr>
        <w:rPr>
          <w:rFonts w:ascii="굴림" w:eastAsia="굴림" w:hAnsi="굴림"/>
        </w:rPr>
      </w:pPr>
    </w:p>
    <w:tbl>
      <w:tblPr>
        <w:tblStyle w:val="a6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55"/>
        <w:gridCol w:w="1559"/>
        <w:gridCol w:w="5488"/>
      </w:tblGrid>
      <w:tr w:rsidR="00C520E5" w:rsidRPr="00086C63" w14:paraId="3460B675" w14:textId="77777777" w:rsidTr="006B2304">
        <w:trPr>
          <w:trHeight w:val="317"/>
        </w:trPr>
        <w:tc>
          <w:tcPr>
            <w:tcW w:w="2434" w:type="dxa"/>
            <w:tcBorders>
              <w:top w:val="single" w:sz="24" w:space="0" w:color="968C8C" w:themeColor="accent6"/>
            </w:tcBorders>
            <w:vAlign w:val="center"/>
          </w:tcPr>
          <w:p w14:paraId="7282D441" w14:textId="7EC12F8E" w:rsidR="00C520E5" w:rsidRPr="00086C63" w:rsidRDefault="00C520E5" w:rsidP="00387918">
            <w:pPr>
              <w:jc w:val="both"/>
              <w:rPr>
                <w:rFonts w:ascii="굴림" w:eastAsia="굴림" w:hAnsi="굴림"/>
                <w:b/>
                <w:bCs/>
                <w:sz w:val="28"/>
                <w:szCs w:val="2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28"/>
                <w:szCs w:val="28"/>
              </w:rPr>
              <w:t>개인정보</w:t>
            </w:r>
          </w:p>
        </w:tc>
        <w:tc>
          <w:tcPr>
            <w:tcW w:w="255" w:type="dxa"/>
            <w:tcBorders>
              <w:top w:val="nil"/>
            </w:tcBorders>
          </w:tcPr>
          <w:p w14:paraId="2015B827" w14:textId="77777777" w:rsidR="00C520E5" w:rsidRPr="00086C63" w:rsidRDefault="00C520E5">
            <w:pPr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968C8C" w:themeColor="accent6"/>
              <w:bottom w:val="dotted" w:sz="4" w:space="0" w:color="E1D9CF"/>
            </w:tcBorders>
            <w:vAlign w:val="center"/>
          </w:tcPr>
          <w:p w14:paraId="7C46716D" w14:textId="2272FC08" w:rsidR="00C520E5" w:rsidRPr="00086C63" w:rsidRDefault="00C520E5" w:rsidP="00387918">
            <w:pPr>
              <w:jc w:val="center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16"/>
                <w:szCs w:val="18"/>
              </w:rPr>
              <w:t>성명</w:t>
            </w:r>
          </w:p>
        </w:tc>
        <w:tc>
          <w:tcPr>
            <w:tcW w:w="5488" w:type="dxa"/>
            <w:tcBorders>
              <w:top w:val="single" w:sz="12" w:space="0" w:color="968C8C" w:themeColor="accent6"/>
              <w:bottom w:val="dotted" w:sz="4" w:space="0" w:color="E1D9CF"/>
            </w:tcBorders>
            <w:vAlign w:val="center"/>
          </w:tcPr>
          <w:p w14:paraId="357A6AD1" w14:textId="00D0E2CE" w:rsidR="00C520E5" w:rsidRPr="00086C63" w:rsidRDefault="00C520E5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</w:tr>
      <w:tr w:rsidR="00C520E5" w:rsidRPr="00086C63" w14:paraId="7BF28F53" w14:textId="77777777" w:rsidTr="00EE4568">
        <w:trPr>
          <w:trHeight w:val="317"/>
        </w:trPr>
        <w:tc>
          <w:tcPr>
            <w:tcW w:w="2434" w:type="dxa"/>
            <w:tcBorders>
              <w:bottom w:val="nil"/>
            </w:tcBorders>
            <w:vAlign w:val="center"/>
          </w:tcPr>
          <w:p w14:paraId="498137EB" w14:textId="1DD12A95" w:rsidR="00C520E5" w:rsidRPr="00086C63" w:rsidRDefault="0013006A" w:rsidP="00387918">
            <w:pPr>
              <w:jc w:val="both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noProof/>
                <w:color w:val="A6A6A6" w:themeColor="background1" w:themeShade="A6"/>
                <w:sz w:val="16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7A2B070" wp14:editId="08BE3C18">
                      <wp:simplePos x="0" y="0"/>
                      <wp:positionH relativeFrom="column">
                        <wp:posOffset>-6670</wp:posOffset>
                      </wp:positionH>
                      <wp:positionV relativeFrom="paragraph">
                        <wp:posOffset>167698</wp:posOffset>
                      </wp:positionV>
                      <wp:extent cx="1158875" cy="1545590"/>
                      <wp:effectExtent l="0" t="0" r="22225" b="16510"/>
                      <wp:wrapNone/>
                      <wp:docPr id="2045782434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8875" cy="15455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E1D9CF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BCB3E53" w14:textId="3EA16011" w:rsidR="0013006A" w:rsidRDefault="0013006A" w:rsidP="0013006A">
                                  <w:pPr>
                                    <w:jc w:val="center"/>
                                    <w:rPr>
                                      <w:color w:val="A6A6A6" w:themeColor="background1" w:themeShade="A6"/>
                                      <w:sz w:val="18"/>
                                      <w:szCs w:val="20"/>
                                    </w:rPr>
                                  </w:pPr>
                                  <w:r w:rsidRPr="0013006A">
                                    <w:rPr>
                                      <w:rFonts w:hint="eastAsia"/>
                                      <w:color w:val="A6A6A6" w:themeColor="background1" w:themeShade="A6"/>
                                      <w:sz w:val="18"/>
                                      <w:szCs w:val="20"/>
                                    </w:rPr>
                                    <w:t>(</w:t>
                                  </w:r>
                                  <w:r w:rsidRPr="0013006A">
                                    <w:rPr>
                                      <w:rFonts w:hint="eastAsia"/>
                                      <w:color w:val="A6A6A6" w:themeColor="background1" w:themeShade="A6"/>
                                      <w:sz w:val="18"/>
                                      <w:szCs w:val="20"/>
                                    </w:rPr>
                                    <w:t>사진</w:t>
                                  </w:r>
                                  <w:r w:rsidR="00B25EAA">
                                    <w:rPr>
                                      <w:rFonts w:hint="eastAsia"/>
                                      <w:color w:val="A6A6A6" w:themeColor="background1" w:themeShade="A6"/>
                                      <w:sz w:val="18"/>
                                      <w:szCs w:val="20"/>
                                    </w:rPr>
                                    <w:t>첨부</w:t>
                                  </w:r>
                                  <w:r w:rsidR="00B25EAA">
                                    <w:rPr>
                                      <w:rFonts w:hint="eastAsia"/>
                                      <w:color w:val="A6A6A6" w:themeColor="background1" w:themeShade="A6"/>
                                      <w:sz w:val="18"/>
                                      <w:szCs w:val="20"/>
                                    </w:rPr>
                                    <w:t>)</w:t>
                                  </w:r>
                                </w:p>
                                <w:p w14:paraId="1A494022" w14:textId="77777777" w:rsidR="00B25EAA" w:rsidRPr="0013006A" w:rsidRDefault="00B25EAA" w:rsidP="0013006A">
                                  <w:pPr>
                                    <w:jc w:val="center"/>
                                    <w:rPr>
                                      <w:color w:val="A6A6A6" w:themeColor="background1" w:themeShade="A6"/>
                                      <w:sz w:val="18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47A2B070" id="직사각형 1" o:spid="_x0000_s1027" style="position:absolute;left:0;text-align:left;margin-left:-.55pt;margin-top:13.2pt;width:91.25pt;height:121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" filled="f" strokecolor="#e1d9cf" strokeweight="1pt">
                      <v:textbox>
                        <w:txbxContent>
                          <w:p w14:paraId="5BCB3E53" w14:textId="3EA16011" w:rsidR="0013006A" w:rsidRDefault="0013006A" w:rsidP="0013006A">
                            <w:pPr>
                              <w:jc w:val="center"/>
                              <w:rPr>
                                <w:color w:val="A6A6A6" w:themeColor="background1" w:themeShade="A6"/>
                                <w:sz w:val="18"/>
                                <w:szCs w:val="20"/>
                              </w:rPr>
                            </w:pPr>
                            <w:r w:rsidRPr="0013006A">
                              <w:rPr>
                                <w:rFonts w:hint="eastAsia"/>
                                <w:color w:val="A6A6A6" w:themeColor="background1" w:themeShade="A6"/>
                                <w:sz w:val="18"/>
                                <w:szCs w:val="20"/>
                              </w:rPr>
                              <w:t>(</w:t>
                            </w:r>
                            <w:r w:rsidRPr="0013006A">
                              <w:rPr>
                                <w:rFonts w:hint="eastAsia"/>
                                <w:color w:val="A6A6A6" w:themeColor="background1" w:themeShade="A6"/>
                                <w:sz w:val="18"/>
                                <w:szCs w:val="20"/>
                              </w:rPr>
                              <w:t>사진</w:t>
                            </w:r>
                            <w:r w:rsidR="00B25EAA">
                              <w:rPr>
                                <w:rFonts w:hint="eastAsia"/>
                                <w:color w:val="A6A6A6" w:themeColor="background1" w:themeShade="A6"/>
                                <w:sz w:val="18"/>
                                <w:szCs w:val="20"/>
                              </w:rPr>
                              <w:t>첨부</w:t>
                            </w:r>
                            <w:r w:rsidR="00B25EAA">
                              <w:rPr>
                                <w:rFonts w:hint="eastAsia"/>
                                <w:color w:val="A6A6A6" w:themeColor="background1" w:themeShade="A6"/>
                                <w:sz w:val="18"/>
                                <w:szCs w:val="20"/>
                              </w:rPr>
                              <w:t>)</w:t>
                            </w:r>
                          </w:p>
                          <w:p w14:paraId="1A494022" w14:textId="77777777" w:rsidR="00B25EAA" w:rsidRPr="0013006A" w:rsidRDefault="00B25EAA" w:rsidP="0013006A">
                            <w:pPr>
                              <w:jc w:val="center"/>
                              <w:rPr>
                                <w:color w:val="A6A6A6" w:themeColor="background1" w:themeShade="A6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520E5" w:rsidRPr="00086C63">
              <w:rPr>
                <w:rFonts w:ascii="굴림" w:eastAsia="굴림" w:hAnsi="굴림" w:hint="eastAsia"/>
                <w:b/>
                <w:bCs/>
                <w:color w:val="A6A6A6" w:themeColor="background1" w:themeShade="A6"/>
                <w:sz w:val="16"/>
                <w:szCs w:val="18"/>
              </w:rPr>
              <w:t>G</w:t>
            </w:r>
            <w:r w:rsidR="00C520E5" w:rsidRPr="00086C63">
              <w:rPr>
                <w:rFonts w:ascii="굴림" w:eastAsia="굴림" w:hAnsi="굴림"/>
                <w:b/>
                <w:bCs/>
                <w:color w:val="A6A6A6" w:themeColor="background1" w:themeShade="A6"/>
                <w:sz w:val="16"/>
                <w:szCs w:val="18"/>
              </w:rPr>
              <w:t>eneral Information</w:t>
            </w:r>
          </w:p>
        </w:tc>
        <w:tc>
          <w:tcPr>
            <w:tcW w:w="255" w:type="dxa"/>
          </w:tcPr>
          <w:p w14:paraId="7D4B1A98" w14:textId="77777777" w:rsidR="00C520E5" w:rsidRPr="00086C63" w:rsidRDefault="00C520E5">
            <w:pPr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dotted" w:sz="4" w:space="0" w:color="E1D9CF"/>
              <w:bottom w:val="dotted" w:sz="4" w:space="0" w:color="E1D9CF"/>
            </w:tcBorders>
            <w:vAlign w:val="center"/>
          </w:tcPr>
          <w:p w14:paraId="45482C75" w14:textId="2CBF5A72" w:rsidR="00C520E5" w:rsidRPr="00086C63" w:rsidRDefault="00C520E5" w:rsidP="00387918">
            <w:pPr>
              <w:jc w:val="center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16"/>
                <w:szCs w:val="18"/>
              </w:rPr>
              <w:t>성별</w:t>
            </w:r>
          </w:p>
        </w:tc>
        <w:tc>
          <w:tcPr>
            <w:tcW w:w="5488" w:type="dxa"/>
            <w:tcBorders>
              <w:top w:val="dotted" w:sz="4" w:space="0" w:color="E1D9CF"/>
              <w:bottom w:val="dotted" w:sz="4" w:space="0" w:color="E1D9CF"/>
            </w:tcBorders>
            <w:vAlign w:val="center"/>
          </w:tcPr>
          <w:p w14:paraId="7CDE6C6D" w14:textId="77777777" w:rsidR="00C520E5" w:rsidRPr="00086C63" w:rsidRDefault="00C520E5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</w:tr>
      <w:tr w:rsidR="00C520E5" w:rsidRPr="00086C63" w14:paraId="764D7E7E" w14:textId="77777777" w:rsidTr="00EE4568">
        <w:trPr>
          <w:trHeight w:val="317"/>
        </w:trPr>
        <w:tc>
          <w:tcPr>
            <w:tcW w:w="2434" w:type="dxa"/>
            <w:vMerge w:val="restart"/>
            <w:tcBorders>
              <w:top w:val="nil"/>
              <w:bottom w:val="nil"/>
            </w:tcBorders>
            <w:vAlign w:val="center"/>
          </w:tcPr>
          <w:p w14:paraId="7D447ADF" w14:textId="524AE21C" w:rsidR="00C520E5" w:rsidRPr="00086C63" w:rsidRDefault="00C520E5" w:rsidP="00387918">
            <w:pPr>
              <w:jc w:val="both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255" w:type="dxa"/>
          </w:tcPr>
          <w:p w14:paraId="472AAB15" w14:textId="77777777" w:rsidR="00C520E5" w:rsidRPr="00086C63" w:rsidRDefault="00C520E5">
            <w:pPr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dotted" w:sz="4" w:space="0" w:color="E1D9CF"/>
              <w:bottom w:val="dotted" w:sz="4" w:space="0" w:color="E1D9CF"/>
            </w:tcBorders>
            <w:vAlign w:val="center"/>
          </w:tcPr>
          <w:p w14:paraId="4AF21806" w14:textId="53146FB3" w:rsidR="00C520E5" w:rsidRPr="00086C63" w:rsidRDefault="00C520E5" w:rsidP="00387918">
            <w:pPr>
              <w:jc w:val="center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16"/>
                <w:szCs w:val="18"/>
              </w:rPr>
              <w:t>생년월일</w:t>
            </w:r>
          </w:p>
        </w:tc>
        <w:tc>
          <w:tcPr>
            <w:tcW w:w="5488" w:type="dxa"/>
            <w:tcBorders>
              <w:top w:val="dotted" w:sz="4" w:space="0" w:color="E1D9CF"/>
              <w:bottom w:val="dotted" w:sz="4" w:space="0" w:color="E1D9CF"/>
            </w:tcBorders>
            <w:vAlign w:val="center"/>
          </w:tcPr>
          <w:p w14:paraId="44907E63" w14:textId="77777777" w:rsidR="00C520E5" w:rsidRPr="00086C63" w:rsidRDefault="00C520E5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</w:tr>
      <w:tr w:rsidR="00C520E5" w:rsidRPr="00086C63" w14:paraId="7A883E44" w14:textId="77777777" w:rsidTr="00EE4568">
        <w:trPr>
          <w:trHeight w:val="317"/>
        </w:trPr>
        <w:tc>
          <w:tcPr>
            <w:tcW w:w="2434" w:type="dxa"/>
            <w:vMerge/>
            <w:tcBorders>
              <w:top w:val="single" w:sz="36" w:space="0" w:color="0D0D0D" w:themeColor="text1" w:themeTint="F2"/>
              <w:bottom w:val="nil"/>
            </w:tcBorders>
          </w:tcPr>
          <w:p w14:paraId="15FAA282" w14:textId="77777777" w:rsidR="00C520E5" w:rsidRPr="00086C63" w:rsidRDefault="00C520E5">
            <w:pPr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255" w:type="dxa"/>
          </w:tcPr>
          <w:p w14:paraId="4B391D15" w14:textId="77777777" w:rsidR="00C520E5" w:rsidRPr="00086C63" w:rsidRDefault="00C520E5">
            <w:pPr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dotted" w:sz="4" w:space="0" w:color="E1D9CF"/>
              <w:bottom w:val="dotted" w:sz="4" w:space="0" w:color="E1D9CF"/>
            </w:tcBorders>
            <w:vAlign w:val="center"/>
          </w:tcPr>
          <w:p w14:paraId="691D8FE2" w14:textId="021E35F2" w:rsidR="00C520E5" w:rsidRPr="00086C63" w:rsidRDefault="00C520E5" w:rsidP="00387918">
            <w:pPr>
              <w:jc w:val="center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16"/>
                <w:szCs w:val="18"/>
              </w:rPr>
              <w:t>주소</w:t>
            </w:r>
          </w:p>
        </w:tc>
        <w:tc>
          <w:tcPr>
            <w:tcW w:w="5488" w:type="dxa"/>
            <w:tcBorders>
              <w:top w:val="dotted" w:sz="4" w:space="0" w:color="E1D9CF"/>
              <w:bottom w:val="dotted" w:sz="4" w:space="0" w:color="E1D9CF"/>
            </w:tcBorders>
            <w:vAlign w:val="center"/>
          </w:tcPr>
          <w:p w14:paraId="2E25C877" w14:textId="77777777" w:rsidR="00C520E5" w:rsidRPr="00086C63" w:rsidRDefault="00C520E5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</w:tr>
      <w:tr w:rsidR="00C520E5" w:rsidRPr="00086C63" w14:paraId="14DB5695" w14:textId="77777777" w:rsidTr="00EE4568">
        <w:trPr>
          <w:trHeight w:val="317"/>
        </w:trPr>
        <w:tc>
          <w:tcPr>
            <w:tcW w:w="2434" w:type="dxa"/>
            <w:vMerge/>
            <w:tcBorders>
              <w:top w:val="single" w:sz="36" w:space="0" w:color="0D0D0D" w:themeColor="text1" w:themeTint="F2"/>
              <w:bottom w:val="nil"/>
            </w:tcBorders>
          </w:tcPr>
          <w:p w14:paraId="57C9AA04" w14:textId="77777777" w:rsidR="00C520E5" w:rsidRPr="00086C63" w:rsidRDefault="00C520E5" w:rsidP="00C520E5">
            <w:pPr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255" w:type="dxa"/>
          </w:tcPr>
          <w:p w14:paraId="6E8C4A45" w14:textId="77777777" w:rsidR="00C520E5" w:rsidRPr="00086C63" w:rsidRDefault="00C520E5" w:rsidP="00C520E5">
            <w:pPr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dotted" w:sz="4" w:space="0" w:color="E1D9CF"/>
              <w:bottom w:val="dotted" w:sz="4" w:space="0" w:color="E1D9CF"/>
            </w:tcBorders>
            <w:vAlign w:val="center"/>
          </w:tcPr>
          <w:p w14:paraId="170A2BB6" w14:textId="0741B017" w:rsidR="00C520E5" w:rsidRPr="00086C63" w:rsidRDefault="00C520E5" w:rsidP="00387918">
            <w:pPr>
              <w:jc w:val="center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16"/>
                <w:szCs w:val="18"/>
              </w:rPr>
              <w:t>휴대폰번호</w:t>
            </w:r>
          </w:p>
        </w:tc>
        <w:tc>
          <w:tcPr>
            <w:tcW w:w="5488" w:type="dxa"/>
            <w:tcBorders>
              <w:top w:val="dotted" w:sz="4" w:space="0" w:color="E1D9CF"/>
              <w:bottom w:val="dotted" w:sz="4" w:space="0" w:color="E1D9CF"/>
            </w:tcBorders>
            <w:vAlign w:val="center"/>
          </w:tcPr>
          <w:p w14:paraId="7C3B954B" w14:textId="77777777" w:rsidR="00C520E5" w:rsidRPr="00086C63" w:rsidRDefault="00C520E5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</w:tr>
      <w:tr w:rsidR="00C520E5" w:rsidRPr="00086C63" w14:paraId="06491709" w14:textId="77777777" w:rsidTr="00EE4568">
        <w:trPr>
          <w:trHeight w:val="317"/>
        </w:trPr>
        <w:tc>
          <w:tcPr>
            <w:tcW w:w="2434" w:type="dxa"/>
            <w:vMerge/>
            <w:tcBorders>
              <w:top w:val="single" w:sz="36" w:space="0" w:color="0D0D0D" w:themeColor="text1" w:themeTint="F2"/>
              <w:bottom w:val="nil"/>
            </w:tcBorders>
          </w:tcPr>
          <w:p w14:paraId="3D95612E" w14:textId="77777777" w:rsidR="00C520E5" w:rsidRPr="00086C63" w:rsidRDefault="00C520E5" w:rsidP="00C520E5">
            <w:pPr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255" w:type="dxa"/>
          </w:tcPr>
          <w:p w14:paraId="26BDED64" w14:textId="77777777" w:rsidR="00C520E5" w:rsidRPr="00086C63" w:rsidRDefault="00C520E5" w:rsidP="00C520E5">
            <w:pPr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dotted" w:sz="4" w:space="0" w:color="E1D9CF"/>
              <w:bottom w:val="dotted" w:sz="4" w:space="0" w:color="E1D9CF"/>
            </w:tcBorders>
            <w:vAlign w:val="center"/>
          </w:tcPr>
          <w:p w14:paraId="5F48DA56" w14:textId="6A53F8AA" w:rsidR="00C520E5" w:rsidRPr="00086C63" w:rsidRDefault="00C520E5" w:rsidP="00387918">
            <w:pPr>
              <w:jc w:val="center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16"/>
                <w:szCs w:val="18"/>
              </w:rPr>
              <w:t>이메일 주소</w:t>
            </w:r>
          </w:p>
        </w:tc>
        <w:tc>
          <w:tcPr>
            <w:tcW w:w="5488" w:type="dxa"/>
            <w:tcBorders>
              <w:top w:val="dotted" w:sz="4" w:space="0" w:color="E1D9CF"/>
              <w:bottom w:val="dotted" w:sz="4" w:space="0" w:color="E1D9CF"/>
            </w:tcBorders>
            <w:vAlign w:val="center"/>
          </w:tcPr>
          <w:p w14:paraId="08ECFA40" w14:textId="77777777" w:rsidR="00C520E5" w:rsidRPr="00086C63" w:rsidRDefault="00C520E5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</w:tr>
      <w:tr w:rsidR="00C520E5" w:rsidRPr="00086C63" w14:paraId="22344863" w14:textId="77777777" w:rsidTr="00EE4568">
        <w:trPr>
          <w:trHeight w:val="317"/>
        </w:trPr>
        <w:tc>
          <w:tcPr>
            <w:tcW w:w="2434" w:type="dxa"/>
            <w:vMerge/>
            <w:tcBorders>
              <w:top w:val="single" w:sz="36" w:space="0" w:color="0D0D0D" w:themeColor="text1" w:themeTint="F2"/>
              <w:bottom w:val="nil"/>
            </w:tcBorders>
          </w:tcPr>
          <w:p w14:paraId="3D056712" w14:textId="77777777" w:rsidR="00C520E5" w:rsidRPr="00086C63" w:rsidRDefault="00C520E5" w:rsidP="00C520E5">
            <w:pPr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255" w:type="dxa"/>
          </w:tcPr>
          <w:p w14:paraId="134FFD3A" w14:textId="77777777" w:rsidR="00C520E5" w:rsidRPr="00086C63" w:rsidRDefault="00C520E5" w:rsidP="00C520E5">
            <w:pPr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dotted" w:sz="4" w:space="0" w:color="E1D9CF"/>
              <w:bottom w:val="dotted" w:sz="4" w:space="0" w:color="E1D9CF"/>
            </w:tcBorders>
            <w:vAlign w:val="center"/>
          </w:tcPr>
          <w:p w14:paraId="7EB24BD2" w14:textId="20DA4156" w:rsidR="00C520E5" w:rsidRPr="00086C63" w:rsidRDefault="00C520E5" w:rsidP="00387918">
            <w:pPr>
              <w:jc w:val="center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16"/>
                <w:szCs w:val="18"/>
              </w:rPr>
              <w:t>병역 여부</w:t>
            </w:r>
          </w:p>
        </w:tc>
        <w:tc>
          <w:tcPr>
            <w:tcW w:w="5488" w:type="dxa"/>
            <w:tcBorders>
              <w:top w:val="dotted" w:sz="4" w:space="0" w:color="E1D9CF"/>
              <w:bottom w:val="dotted" w:sz="4" w:space="0" w:color="E1D9CF"/>
            </w:tcBorders>
            <w:vAlign w:val="center"/>
          </w:tcPr>
          <w:p w14:paraId="1913A882" w14:textId="77777777" w:rsidR="00C520E5" w:rsidRPr="00086C63" w:rsidRDefault="00C520E5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</w:tr>
      <w:tr w:rsidR="00C520E5" w:rsidRPr="00086C63" w14:paraId="007C7792" w14:textId="77777777" w:rsidTr="00EE4568">
        <w:trPr>
          <w:trHeight w:val="317"/>
        </w:trPr>
        <w:tc>
          <w:tcPr>
            <w:tcW w:w="2434" w:type="dxa"/>
            <w:vMerge/>
            <w:tcBorders>
              <w:top w:val="single" w:sz="36" w:space="0" w:color="0D0D0D" w:themeColor="text1" w:themeTint="F2"/>
              <w:bottom w:val="nil"/>
            </w:tcBorders>
          </w:tcPr>
          <w:p w14:paraId="4AC9CA8B" w14:textId="77777777" w:rsidR="00C520E5" w:rsidRPr="00086C63" w:rsidRDefault="00C520E5">
            <w:pPr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255" w:type="dxa"/>
          </w:tcPr>
          <w:p w14:paraId="3A6C0266" w14:textId="77777777" w:rsidR="00C520E5" w:rsidRPr="00086C63" w:rsidRDefault="00C520E5">
            <w:pPr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dotted" w:sz="4" w:space="0" w:color="E1D9CF"/>
              <w:bottom w:val="dotted" w:sz="4" w:space="0" w:color="E1D9CF"/>
            </w:tcBorders>
            <w:vAlign w:val="center"/>
          </w:tcPr>
          <w:p w14:paraId="5CA4DCF8" w14:textId="3477C680" w:rsidR="00C520E5" w:rsidRPr="00086C63" w:rsidRDefault="00C520E5" w:rsidP="00387918">
            <w:pPr>
              <w:jc w:val="center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16"/>
                <w:szCs w:val="18"/>
              </w:rPr>
              <w:t>기타 사항</w:t>
            </w:r>
          </w:p>
        </w:tc>
        <w:tc>
          <w:tcPr>
            <w:tcW w:w="5488" w:type="dxa"/>
            <w:tcBorders>
              <w:top w:val="dotted" w:sz="4" w:space="0" w:color="E1D9CF"/>
              <w:bottom w:val="dotted" w:sz="4" w:space="0" w:color="E1D9CF"/>
            </w:tcBorders>
            <w:vAlign w:val="center"/>
          </w:tcPr>
          <w:p w14:paraId="3BBDEEBC" w14:textId="1CB97CE7" w:rsidR="00C520E5" w:rsidRPr="00086C63" w:rsidRDefault="00C520E5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</w:tr>
    </w:tbl>
    <w:p w14:paraId="26A8828C" w14:textId="003E9858" w:rsidR="00C520E5" w:rsidRPr="00086C63" w:rsidRDefault="00C520E5">
      <w:pPr>
        <w:rPr>
          <w:rFonts w:ascii="굴림" w:eastAsia="굴림" w:hAnsi="굴림"/>
          <w:sz w:val="16"/>
          <w:szCs w:val="18"/>
        </w:rPr>
      </w:pPr>
    </w:p>
    <w:p w14:paraId="1956A7C6" w14:textId="77777777" w:rsidR="00C520E5" w:rsidRPr="00086C63" w:rsidRDefault="00C520E5" w:rsidP="00C520E5">
      <w:pPr>
        <w:rPr>
          <w:rFonts w:ascii="굴림" w:eastAsia="굴림" w:hAnsi="굴림"/>
        </w:rPr>
      </w:pPr>
    </w:p>
    <w:tbl>
      <w:tblPr>
        <w:tblStyle w:val="a6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4"/>
        <w:gridCol w:w="1763"/>
        <w:gridCol w:w="1763"/>
        <w:gridCol w:w="1763"/>
        <w:gridCol w:w="1763"/>
      </w:tblGrid>
      <w:tr w:rsidR="0013006A" w:rsidRPr="00086C63" w14:paraId="475B7F2C" w14:textId="195AA778" w:rsidTr="006B2304">
        <w:tc>
          <w:tcPr>
            <w:tcW w:w="2410" w:type="dxa"/>
            <w:tcBorders>
              <w:top w:val="nil"/>
              <w:bottom w:val="single" w:sz="24" w:space="0" w:color="968C8C" w:themeColor="accent6"/>
            </w:tcBorders>
          </w:tcPr>
          <w:p w14:paraId="6B459EA5" w14:textId="77777777" w:rsidR="0013006A" w:rsidRPr="00086C63" w:rsidRDefault="0013006A" w:rsidP="005B536B">
            <w:pPr>
              <w:rPr>
                <w:rFonts w:ascii="굴림" w:eastAsia="굴림" w:hAnsi="굴림"/>
                <w:b/>
                <w:bCs/>
                <w:sz w:val="18"/>
                <w:szCs w:val="20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8E40EC2" w14:textId="77777777" w:rsidR="0013006A" w:rsidRPr="00086C63" w:rsidRDefault="0013006A" w:rsidP="005B536B">
            <w:pPr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763" w:type="dxa"/>
            <w:tcBorders>
              <w:top w:val="nil"/>
              <w:bottom w:val="single" w:sz="12" w:space="0" w:color="968C8C" w:themeColor="accent6"/>
            </w:tcBorders>
            <w:vAlign w:val="center"/>
          </w:tcPr>
          <w:p w14:paraId="10171B32" w14:textId="2A106979" w:rsidR="0013006A" w:rsidRPr="00086C63" w:rsidRDefault="0013006A" w:rsidP="00387918">
            <w:pPr>
              <w:jc w:val="center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16"/>
                <w:szCs w:val="18"/>
              </w:rPr>
              <w:t>학교명</w:t>
            </w:r>
          </w:p>
        </w:tc>
        <w:tc>
          <w:tcPr>
            <w:tcW w:w="1763" w:type="dxa"/>
            <w:tcBorders>
              <w:top w:val="nil"/>
              <w:bottom w:val="single" w:sz="12" w:space="0" w:color="968C8C" w:themeColor="accent6"/>
            </w:tcBorders>
            <w:vAlign w:val="center"/>
          </w:tcPr>
          <w:p w14:paraId="617B0429" w14:textId="6A51CDD7" w:rsidR="0013006A" w:rsidRPr="00086C63" w:rsidRDefault="0013006A" w:rsidP="00387918">
            <w:pPr>
              <w:jc w:val="center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16"/>
                <w:szCs w:val="18"/>
              </w:rPr>
              <w:t>전공</w:t>
            </w:r>
          </w:p>
        </w:tc>
        <w:tc>
          <w:tcPr>
            <w:tcW w:w="1763" w:type="dxa"/>
            <w:tcBorders>
              <w:top w:val="nil"/>
              <w:bottom w:val="single" w:sz="12" w:space="0" w:color="968C8C" w:themeColor="accent6"/>
            </w:tcBorders>
            <w:vAlign w:val="center"/>
          </w:tcPr>
          <w:p w14:paraId="6EAC4638" w14:textId="4D8A6363" w:rsidR="0013006A" w:rsidRPr="00086C63" w:rsidRDefault="0013006A" w:rsidP="00387918">
            <w:pPr>
              <w:jc w:val="center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16"/>
                <w:szCs w:val="18"/>
              </w:rPr>
              <w:t>학점</w:t>
            </w:r>
          </w:p>
        </w:tc>
        <w:tc>
          <w:tcPr>
            <w:tcW w:w="1763" w:type="dxa"/>
            <w:tcBorders>
              <w:top w:val="nil"/>
              <w:bottom w:val="single" w:sz="12" w:space="0" w:color="968C8C" w:themeColor="accent6"/>
            </w:tcBorders>
            <w:vAlign w:val="center"/>
          </w:tcPr>
          <w:p w14:paraId="45D75B45" w14:textId="5344E3D0" w:rsidR="0013006A" w:rsidRPr="00086C63" w:rsidRDefault="0013006A" w:rsidP="00387918">
            <w:pPr>
              <w:jc w:val="center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16"/>
                <w:szCs w:val="18"/>
              </w:rPr>
              <w:t>졸업 여부</w:t>
            </w:r>
          </w:p>
        </w:tc>
      </w:tr>
      <w:tr w:rsidR="0013006A" w:rsidRPr="00086C63" w14:paraId="7FE24C9B" w14:textId="71D53424" w:rsidTr="006B2304">
        <w:trPr>
          <w:trHeight w:val="317"/>
        </w:trPr>
        <w:tc>
          <w:tcPr>
            <w:tcW w:w="2410" w:type="dxa"/>
            <w:tcBorders>
              <w:top w:val="single" w:sz="24" w:space="0" w:color="968C8C" w:themeColor="accent6"/>
            </w:tcBorders>
            <w:vAlign w:val="center"/>
          </w:tcPr>
          <w:p w14:paraId="2C6F1220" w14:textId="34DE9BD0" w:rsidR="0013006A" w:rsidRPr="00086C63" w:rsidRDefault="0013006A" w:rsidP="00387918">
            <w:pPr>
              <w:jc w:val="both"/>
              <w:rPr>
                <w:rFonts w:ascii="굴림" w:eastAsia="굴림" w:hAnsi="굴림"/>
                <w:b/>
                <w:bCs/>
                <w:sz w:val="18"/>
                <w:szCs w:val="20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28"/>
                <w:szCs w:val="32"/>
              </w:rPr>
              <w:t>학력 사항</w:t>
            </w:r>
          </w:p>
        </w:tc>
        <w:tc>
          <w:tcPr>
            <w:tcW w:w="284" w:type="dxa"/>
            <w:tcBorders>
              <w:top w:val="nil"/>
            </w:tcBorders>
          </w:tcPr>
          <w:p w14:paraId="3C171C22" w14:textId="77777777" w:rsidR="0013006A" w:rsidRPr="00086C63" w:rsidRDefault="0013006A" w:rsidP="005B536B">
            <w:pPr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763" w:type="dxa"/>
            <w:tcBorders>
              <w:top w:val="single" w:sz="12" w:space="0" w:color="968C8C" w:themeColor="accent6"/>
              <w:bottom w:val="dotted" w:sz="4" w:space="0" w:color="968C8C" w:themeColor="accent6"/>
            </w:tcBorders>
            <w:vAlign w:val="center"/>
          </w:tcPr>
          <w:p w14:paraId="5D9F1B44" w14:textId="6E6EC67F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single" w:sz="12" w:space="0" w:color="968C8C" w:themeColor="accent6"/>
              <w:bottom w:val="dotted" w:sz="4" w:space="0" w:color="968C8C" w:themeColor="accent6"/>
            </w:tcBorders>
            <w:vAlign w:val="center"/>
          </w:tcPr>
          <w:p w14:paraId="3BE5F484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single" w:sz="12" w:space="0" w:color="968C8C" w:themeColor="accent6"/>
              <w:bottom w:val="dotted" w:sz="4" w:space="0" w:color="968C8C" w:themeColor="accent6"/>
            </w:tcBorders>
            <w:vAlign w:val="center"/>
          </w:tcPr>
          <w:p w14:paraId="6CE6DFA8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single" w:sz="12" w:space="0" w:color="968C8C" w:themeColor="accent6"/>
              <w:bottom w:val="dotted" w:sz="4" w:space="0" w:color="968C8C" w:themeColor="accent6"/>
            </w:tcBorders>
            <w:vAlign w:val="center"/>
          </w:tcPr>
          <w:p w14:paraId="1B3E2D43" w14:textId="620ECD4D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</w:tr>
      <w:tr w:rsidR="0013006A" w:rsidRPr="00086C63" w14:paraId="27B7BEA1" w14:textId="3B5B1146" w:rsidTr="00EE4568">
        <w:trPr>
          <w:trHeight w:val="317"/>
        </w:trPr>
        <w:tc>
          <w:tcPr>
            <w:tcW w:w="2410" w:type="dxa"/>
            <w:tcBorders>
              <w:bottom w:val="nil"/>
            </w:tcBorders>
            <w:vAlign w:val="center"/>
          </w:tcPr>
          <w:p w14:paraId="27A1E2A7" w14:textId="79429C7C" w:rsidR="0013006A" w:rsidRPr="00086C63" w:rsidRDefault="0013006A" w:rsidP="00387918">
            <w:pPr>
              <w:jc w:val="both"/>
              <w:rPr>
                <w:rFonts w:ascii="굴림" w:eastAsia="굴림" w:hAnsi="굴림"/>
                <w:b/>
                <w:bCs/>
                <w:sz w:val="18"/>
                <w:szCs w:val="20"/>
              </w:rPr>
            </w:pPr>
            <w:r w:rsidRPr="00086C63">
              <w:rPr>
                <w:rFonts w:ascii="굴림" w:eastAsia="굴림" w:hAnsi="굴림" w:hint="eastAsia"/>
                <w:b/>
                <w:bCs/>
                <w:color w:val="A6A6A6" w:themeColor="background1" w:themeShade="A6"/>
                <w:sz w:val="16"/>
                <w:szCs w:val="18"/>
              </w:rPr>
              <w:t>E</w:t>
            </w:r>
            <w:r w:rsidRPr="00086C63">
              <w:rPr>
                <w:rFonts w:ascii="굴림" w:eastAsia="굴림" w:hAnsi="굴림"/>
                <w:b/>
                <w:bCs/>
                <w:color w:val="A6A6A6" w:themeColor="background1" w:themeShade="A6"/>
                <w:sz w:val="16"/>
                <w:szCs w:val="18"/>
              </w:rPr>
              <w:t>ducation</w:t>
            </w:r>
          </w:p>
        </w:tc>
        <w:tc>
          <w:tcPr>
            <w:tcW w:w="284" w:type="dxa"/>
          </w:tcPr>
          <w:p w14:paraId="0880DC64" w14:textId="77777777" w:rsidR="0013006A" w:rsidRPr="00086C63" w:rsidRDefault="0013006A" w:rsidP="005B536B">
            <w:pPr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763" w:type="dxa"/>
            <w:tcBorders>
              <w:top w:val="dotted" w:sz="4" w:space="0" w:color="968C8C" w:themeColor="accent6"/>
              <w:bottom w:val="dotted" w:sz="4" w:space="0" w:color="968C8C" w:themeColor="accent6"/>
            </w:tcBorders>
            <w:vAlign w:val="center"/>
          </w:tcPr>
          <w:p w14:paraId="529392E3" w14:textId="0CE0E9B2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dotted" w:sz="4" w:space="0" w:color="968C8C" w:themeColor="accent6"/>
              <w:bottom w:val="dotted" w:sz="4" w:space="0" w:color="968C8C" w:themeColor="accent6"/>
            </w:tcBorders>
            <w:vAlign w:val="center"/>
          </w:tcPr>
          <w:p w14:paraId="0276EEE7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dotted" w:sz="4" w:space="0" w:color="968C8C" w:themeColor="accent6"/>
              <w:bottom w:val="dotted" w:sz="4" w:space="0" w:color="968C8C" w:themeColor="accent6"/>
            </w:tcBorders>
            <w:vAlign w:val="center"/>
          </w:tcPr>
          <w:p w14:paraId="75C13407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dotted" w:sz="4" w:space="0" w:color="968C8C" w:themeColor="accent6"/>
              <w:bottom w:val="dotted" w:sz="4" w:space="0" w:color="968C8C" w:themeColor="accent6"/>
            </w:tcBorders>
            <w:vAlign w:val="center"/>
          </w:tcPr>
          <w:p w14:paraId="2FB26B2B" w14:textId="701F2451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</w:tr>
      <w:tr w:rsidR="0013006A" w:rsidRPr="00086C63" w14:paraId="225B53B5" w14:textId="6AC6280F" w:rsidTr="00EE4568">
        <w:trPr>
          <w:trHeight w:val="317"/>
        </w:trPr>
        <w:tc>
          <w:tcPr>
            <w:tcW w:w="2410" w:type="dxa"/>
            <w:tcBorders>
              <w:top w:val="nil"/>
              <w:bottom w:val="nil"/>
            </w:tcBorders>
            <w:vAlign w:val="center"/>
          </w:tcPr>
          <w:p w14:paraId="4F18EE7F" w14:textId="6958749F" w:rsidR="0013006A" w:rsidRPr="00086C63" w:rsidRDefault="0013006A" w:rsidP="00387918">
            <w:pPr>
              <w:jc w:val="both"/>
              <w:rPr>
                <w:rFonts w:ascii="굴림" w:eastAsia="굴림" w:hAnsi="굴림"/>
                <w:sz w:val="18"/>
                <w:szCs w:val="20"/>
              </w:rPr>
            </w:pPr>
            <w:r w:rsidRPr="00086C63">
              <w:rPr>
                <w:rFonts w:ascii="굴림" w:eastAsia="굴림" w:hAnsi="굴림" w:hint="eastAsia"/>
                <w:color w:val="A6A6A6" w:themeColor="background1" w:themeShade="A6"/>
                <w:sz w:val="16"/>
                <w:szCs w:val="18"/>
              </w:rPr>
              <w:t>*대학교부터 기재</w:t>
            </w:r>
          </w:p>
        </w:tc>
        <w:tc>
          <w:tcPr>
            <w:tcW w:w="284" w:type="dxa"/>
          </w:tcPr>
          <w:p w14:paraId="0A825DF9" w14:textId="77777777" w:rsidR="0013006A" w:rsidRPr="00086C63" w:rsidRDefault="0013006A" w:rsidP="005B536B">
            <w:pPr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763" w:type="dxa"/>
            <w:tcBorders>
              <w:top w:val="dotted" w:sz="4" w:space="0" w:color="968C8C" w:themeColor="accent6"/>
              <w:bottom w:val="dotted" w:sz="4" w:space="0" w:color="968C8C" w:themeColor="accent6"/>
            </w:tcBorders>
            <w:vAlign w:val="center"/>
          </w:tcPr>
          <w:p w14:paraId="465BD925" w14:textId="2B720DD5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dotted" w:sz="4" w:space="0" w:color="968C8C" w:themeColor="accent6"/>
              <w:bottom w:val="dotted" w:sz="4" w:space="0" w:color="968C8C" w:themeColor="accent6"/>
            </w:tcBorders>
            <w:vAlign w:val="center"/>
          </w:tcPr>
          <w:p w14:paraId="4CA6496A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dotted" w:sz="4" w:space="0" w:color="968C8C" w:themeColor="accent6"/>
              <w:bottom w:val="dotted" w:sz="4" w:space="0" w:color="968C8C" w:themeColor="accent6"/>
            </w:tcBorders>
            <w:vAlign w:val="center"/>
          </w:tcPr>
          <w:p w14:paraId="69891C7A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dotted" w:sz="4" w:space="0" w:color="968C8C" w:themeColor="accent6"/>
              <w:bottom w:val="dotted" w:sz="4" w:space="0" w:color="968C8C" w:themeColor="accent6"/>
            </w:tcBorders>
            <w:vAlign w:val="center"/>
          </w:tcPr>
          <w:p w14:paraId="4EFBC6AD" w14:textId="0FF5F372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</w:tr>
    </w:tbl>
    <w:p w14:paraId="7C1683F9" w14:textId="77777777" w:rsidR="0013006A" w:rsidRPr="00086C63" w:rsidRDefault="0013006A" w:rsidP="0013006A">
      <w:pPr>
        <w:rPr>
          <w:rFonts w:ascii="굴림" w:eastAsia="굴림" w:hAnsi="굴림"/>
        </w:rPr>
      </w:pPr>
    </w:p>
    <w:tbl>
      <w:tblPr>
        <w:tblStyle w:val="a6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4"/>
        <w:gridCol w:w="1763"/>
        <w:gridCol w:w="1763"/>
        <w:gridCol w:w="1763"/>
        <w:gridCol w:w="1763"/>
      </w:tblGrid>
      <w:tr w:rsidR="0013006A" w:rsidRPr="00086C63" w14:paraId="46299CB8" w14:textId="77777777" w:rsidTr="006B2304">
        <w:tc>
          <w:tcPr>
            <w:tcW w:w="2410" w:type="dxa"/>
            <w:tcBorders>
              <w:top w:val="nil"/>
              <w:bottom w:val="single" w:sz="24" w:space="0" w:color="968C8C" w:themeColor="accent6"/>
            </w:tcBorders>
          </w:tcPr>
          <w:p w14:paraId="06D1DA8D" w14:textId="77777777" w:rsidR="0013006A" w:rsidRPr="00086C63" w:rsidRDefault="0013006A" w:rsidP="005B536B">
            <w:pPr>
              <w:rPr>
                <w:rFonts w:ascii="굴림" w:eastAsia="굴림" w:hAnsi="굴림"/>
                <w:b/>
                <w:bCs/>
                <w:sz w:val="18"/>
                <w:szCs w:val="20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BBA06B3" w14:textId="77777777" w:rsidR="0013006A" w:rsidRPr="00086C63" w:rsidRDefault="0013006A" w:rsidP="005B536B">
            <w:pPr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763" w:type="dxa"/>
            <w:tcBorders>
              <w:top w:val="nil"/>
              <w:bottom w:val="single" w:sz="12" w:space="0" w:color="968C8C" w:themeColor="accent6"/>
            </w:tcBorders>
            <w:vAlign w:val="center"/>
          </w:tcPr>
          <w:p w14:paraId="6A9FD2B2" w14:textId="29524EB8" w:rsidR="0013006A" w:rsidRPr="00086C63" w:rsidRDefault="0013006A" w:rsidP="00387918">
            <w:pPr>
              <w:jc w:val="center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16"/>
                <w:szCs w:val="18"/>
              </w:rPr>
              <w:t>회사명</w:t>
            </w:r>
          </w:p>
        </w:tc>
        <w:tc>
          <w:tcPr>
            <w:tcW w:w="1763" w:type="dxa"/>
            <w:tcBorders>
              <w:top w:val="nil"/>
              <w:bottom w:val="single" w:sz="12" w:space="0" w:color="968C8C" w:themeColor="accent6"/>
            </w:tcBorders>
            <w:vAlign w:val="center"/>
          </w:tcPr>
          <w:p w14:paraId="1062F66C" w14:textId="10579AD3" w:rsidR="0013006A" w:rsidRPr="00086C63" w:rsidRDefault="0013006A" w:rsidP="00387918">
            <w:pPr>
              <w:jc w:val="center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16"/>
                <w:szCs w:val="18"/>
              </w:rPr>
              <w:t>직위</w:t>
            </w:r>
          </w:p>
        </w:tc>
        <w:tc>
          <w:tcPr>
            <w:tcW w:w="1763" w:type="dxa"/>
            <w:tcBorders>
              <w:top w:val="nil"/>
              <w:bottom w:val="single" w:sz="12" w:space="0" w:color="968C8C" w:themeColor="accent6"/>
            </w:tcBorders>
            <w:vAlign w:val="center"/>
          </w:tcPr>
          <w:p w14:paraId="3F943519" w14:textId="27EB8FF7" w:rsidR="0013006A" w:rsidRPr="00086C63" w:rsidRDefault="0013006A" w:rsidP="00387918">
            <w:pPr>
              <w:jc w:val="center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16"/>
                <w:szCs w:val="18"/>
              </w:rPr>
              <w:t>담당업무</w:t>
            </w:r>
          </w:p>
        </w:tc>
        <w:tc>
          <w:tcPr>
            <w:tcW w:w="1763" w:type="dxa"/>
            <w:tcBorders>
              <w:top w:val="nil"/>
              <w:bottom w:val="single" w:sz="12" w:space="0" w:color="968C8C" w:themeColor="accent6"/>
            </w:tcBorders>
            <w:vAlign w:val="center"/>
          </w:tcPr>
          <w:p w14:paraId="33C5CBD6" w14:textId="08035DD4" w:rsidR="0013006A" w:rsidRPr="00086C63" w:rsidRDefault="0013006A" w:rsidP="00387918">
            <w:pPr>
              <w:jc w:val="center"/>
              <w:rPr>
                <w:rFonts w:ascii="굴림" w:eastAsia="굴림" w:hAnsi="굴림"/>
                <w:b/>
                <w:bCs/>
                <w:sz w:val="16"/>
                <w:szCs w:val="18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16"/>
                <w:szCs w:val="18"/>
              </w:rPr>
              <w:t>근무기간(개월)</w:t>
            </w:r>
          </w:p>
        </w:tc>
      </w:tr>
      <w:tr w:rsidR="0013006A" w:rsidRPr="00086C63" w14:paraId="3CBAE382" w14:textId="77777777" w:rsidTr="006B2304">
        <w:trPr>
          <w:trHeight w:val="317"/>
        </w:trPr>
        <w:tc>
          <w:tcPr>
            <w:tcW w:w="2410" w:type="dxa"/>
            <w:tcBorders>
              <w:top w:val="single" w:sz="24" w:space="0" w:color="968C8C" w:themeColor="accent6"/>
            </w:tcBorders>
            <w:vAlign w:val="center"/>
          </w:tcPr>
          <w:p w14:paraId="456E1FBA" w14:textId="24A75F2F" w:rsidR="0013006A" w:rsidRPr="00086C63" w:rsidRDefault="0013006A" w:rsidP="00387918">
            <w:pPr>
              <w:jc w:val="both"/>
              <w:rPr>
                <w:rFonts w:ascii="굴림" w:eastAsia="굴림" w:hAnsi="굴림"/>
                <w:b/>
                <w:bCs/>
                <w:sz w:val="18"/>
                <w:szCs w:val="20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28"/>
                <w:szCs w:val="32"/>
              </w:rPr>
              <w:t>경력 사항</w:t>
            </w:r>
          </w:p>
        </w:tc>
        <w:tc>
          <w:tcPr>
            <w:tcW w:w="284" w:type="dxa"/>
            <w:tcBorders>
              <w:top w:val="nil"/>
            </w:tcBorders>
          </w:tcPr>
          <w:p w14:paraId="2CC3F717" w14:textId="77777777" w:rsidR="0013006A" w:rsidRPr="00086C63" w:rsidRDefault="0013006A" w:rsidP="005B536B">
            <w:pPr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763" w:type="dxa"/>
            <w:tcBorders>
              <w:top w:val="single" w:sz="12" w:space="0" w:color="968C8C" w:themeColor="accent6"/>
              <w:bottom w:val="dotted" w:sz="4" w:space="0" w:color="968C8C" w:themeColor="accent6"/>
            </w:tcBorders>
            <w:vAlign w:val="center"/>
          </w:tcPr>
          <w:p w14:paraId="74EB02FF" w14:textId="12B6170C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single" w:sz="12" w:space="0" w:color="968C8C" w:themeColor="accent6"/>
              <w:bottom w:val="dotted" w:sz="4" w:space="0" w:color="968C8C" w:themeColor="accent6"/>
            </w:tcBorders>
            <w:vAlign w:val="center"/>
          </w:tcPr>
          <w:p w14:paraId="76DEE213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single" w:sz="12" w:space="0" w:color="968C8C" w:themeColor="accent6"/>
              <w:bottom w:val="dotted" w:sz="4" w:space="0" w:color="968C8C" w:themeColor="accent6"/>
            </w:tcBorders>
            <w:vAlign w:val="center"/>
          </w:tcPr>
          <w:p w14:paraId="5F93F367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single" w:sz="12" w:space="0" w:color="968C8C" w:themeColor="accent6"/>
              <w:bottom w:val="dotted" w:sz="4" w:space="0" w:color="968C8C" w:themeColor="accent6"/>
            </w:tcBorders>
            <w:vAlign w:val="center"/>
          </w:tcPr>
          <w:p w14:paraId="49EDA40A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</w:tr>
      <w:tr w:rsidR="0013006A" w:rsidRPr="00086C63" w14:paraId="22E92890" w14:textId="77777777" w:rsidTr="00EE4568">
        <w:trPr>
          <w:trHeight w:val="317"/>
        </w:trPr>
        <w:tc>
          <w:tcPr>
            <w:tcW w:w="2410" w:type="dxa"/>
            <w:tcBorders>
              <w:bottom w:val="nil"/>
            </w:tcBorders>
            <w:vAlign w:val="center"/>
          </w:tcPr>
          <w:p w14:paraId="68B6BDD4" w14:textId="23976359" w:rsidR="0013006A" w:rsidRPr="00086C63" w:rsidRDefault="007E21AD" w:rsidP="00387918">
            <w:pPr>
              <w:jc w:val="both"/>
              <w:rPr>
                <w:rFonts w:ascii="굴림" w:eastAsia="굴림" w:hAnsi="굴림"/>
                <w:b/>
                <w:bCs/>
                <w:sz w:val="18"/>
                <w:szCs w:val="20"/>
              </w:rPr>
            </w:pPr>
            <w:r w:rsidRPr="00086C63">
              <w:rPr>
                <w:rFonts w:ascii="굴림" w:eastAsia="굴림" w:hAnsi="굴림"/>
                <w:b/>
                <w:bCs/>
                <w:color w:val="A6A6A6" w:themeColor="background1" w:themeShade="A6"/>
                <w:sz w:val="16"/>
                <w:szCs w:val="18"/>
              </w:rPr>
              <w:t>Work</w:t>
            </w:r>
            <w:r w:rsidR="0013006A" w:rsidRPr="00086C63">
              <w:rPr>
                <w:rFonts w:ascii="굴림" w:eastAsia="굴림" w:hAnsi="굴림"/>
                <w:b/>
                <w:bCs/>
                <w:color w:val="A6A6A6" w:themeColor="background1" w:themeShade="A6"/>
                <w:sz w:val="16"/>
                <w:szCs w:val="18"/>
              </w:rPr>
              <w:t xml:space="preserve"> Experience </w:t>
            </w:r>
          </w:p>
        </w:tc>
        <w:tc>
          <w:tcPr>
            <w:tcW w:w="284" w:type="dxa"/>
          </w:tcPr>
          <w:p w14:paraId="459D526B" w14:textId="77777777" w:rsidR="0013006A" w:rsidRPr="00086C63" w:rsidRDefault="0013006A" w:rsidP="005B536B">
            <w:pPr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763" w:type="dxa"/>
            <w:tcBorders>
              <w:top w:val="dotted" w:sz="4" w:space="0" w:color="968C8C" w:themeColor="accent6"/>
              <w:bottom w:val="dotted" w:sz="4" w:space="0" w:color="968C8C" w:themeColor="accent6"/>
            </w:tcBorders>
            <w:vAlign w:val="center"/>
          </w:tcPr>
          <w:p w14:paraId="3F6FBBFF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dotted" w:sz="4" w:space="0" w:color="968C8C" w:themeColor="accent6"/>
              <w:bottom w:val="dotted" w:sz="4" w:space="0" w:color="968C8C" w:themeColor="accent6"/>
            </w:tcBorders>
            <w:vAlign w:val="center"/>
          </w:tcPr>
          <w:p w14:paraId="3C8BF968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dotted" w:sz="4" w:space="0" w:color="968C8C" w:themeColor="accent6"/>
              <w:bottom w:val="dotted" w:sz="4" w:space="0" w:color="968C8C" w:themeColor="accent6"/>
            </w:tcBorders>
            <w:vAlign w:val="center"/>
          </w:tcPr>
          <w:p w14:paraId="60EBE777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dotted" w:sz="4" w:space="0" w:color="968C8C" w:themeColor="accent6"/>
              <w:bottom w:val="dotted" w:sz="4" w:space="0" w:color="968C8C" w:themeColor="accent6"/>
            </w:tcBorders>
            <w:vAlign w:val="center"/>
          </w:tcPr>
          <w:p w14:paraId="551BB485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</w:tr>
      <w:tr w:rsidR="0013006A" w:rsidRPr="00086C63" w14:paraId="14C0B862" w14:textId="77777777" w:rsidTr="00EE4568">
        <w:trPr>
          <w:trHeight w:val="317"/>
        </w:trPr>
        <w:tc>
          <w:tcPr>
            <w:tcW w:w="2410" w:type="dxa"/>
            <w:tcBorders>
              <w:top w:val="nil"/>
              <w:bottom w:val="nil"/>
            </w:tcBorders>
            <w:vAlign w:val="center"/>
          </w:tcPr>
          <w:p w14:paraId="65C5D269" w14:textId="5AD820CF" w:rsidR="0013006A" w:rsidRPr="00086C63" w:rsidRDefault="0013006A" w:rsidP="00387918">
            <w:pPr>
              <w:jc w:val="both"/>
              <w:rPr>
                <w:rFonts w:ascii="굴림" w:eastAsia="굴림" w:hAnsi="굴림"/>
                <w:sz w:val="18"/>
                <w:szCs w:val="20"/>
              </w:rPr>
            </w:pPr>
            <w:r w:rsidRPr="00086C63">
              <w:rPr>
                <w:rFonts w:ascii="굴림" w:eastAsia="굴림" w:hAnsi="굴림" w:hint="eastAsia"/>
                <w:color w:val="A6A6A6" w:themeColor="background1" w:themeShade="A6"/>
                <w:sz w:val="16"/>
                <w:szCs w:val="18"/>
              </w:rPr>
              <w:t>*인턴십</w:t>
            </w:r>
            <w:r w:rsidR="001C68B1" w:rsidRPr="00086C63">
              <w:rPr>
                <w:rFonts w:ascii="굴림" w:eastAsia="굴림" w:hAnsi="굴림" w:hint="eastAsia"/>
                <w:color w:val="A6A6A6" w:themeColor="background1" w:themeShade="A6"/>
                <w:sz w:val="16"/>
                <w:szCs w:val="18"/>
              </w:rPr>
              <w:t>도</w:t>
            </w:r>
            <w:r w:rsidRPr="00086C63">
              <w:rPr>
                <w:rFonts w:ascii="굴림" w:eastAsia="굴림" w:hAnsi="굴림" w:hint="eastAsia"/>
                <w:color w:val="A6A6A6" w:themeColor="background1" w:themeShade="A6"/>
                <w:sz w:val="16"/>
                <w:szCs w:val="18"/>
              </w:rPr>
              <w:t xml:space="preserve"> 기재</w:t>
            </w:r>
          </w:p>
        </w:tc>
        <w:tc>
          <w:tcPr>
            <w:tcW w:w="284" w:type="dxa"/>
          </w:tcPr>
          <w:p w14:paraId="7125E587" w14:textId="77777777" w:rsidR="0013006A" w:rsidRPr="00086C63" w:rsidRDefault="0013006A" w:rsidP="005B536B">
            <w:pPr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1763" w:type="dxa"/>
            <w:tcBorders>
              <w:top w:val="dotted" w:sz="4" w:space="0" w:color="968C8C" w:themeColor="accent6"/>
              <w:bottom w:val="dotted" w:sz="4" w:space="0" w:color="968C8C" w:themeColor="accent6"/>
            </w:tcBorders>
            <w:vAlign w:val="center"/>
          </w:tcPr>
          <w:p w14:paraId="55E34EA6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dotted" w:sz="4" w:space="0" w:color="968C8C" w:themeColor="accent6"/>
              <w:bottom w:val="dotted" w:sz="4" w:space="0" w:color="968C8C" w:themeColor="accent6"/>
            </w:tcBorders>
            <w:vAlign w:val="center"/>
          </w:tcPr>
          <w:p w14:paraId="0C4D11A5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dotted" w:sz="4" w:space="0" w:color="968C8C" w:themeColor="accent6"/>
              <w:bottom w:val="dotted" w:sz="4" w:space="0" w:color="968C8C" w:themeColor="accent6"/>
            </w:tcBorders>
            <w:vAlign w:val="center"/>
          </w:tcPr>
          <w:p w14:paraId="03AAAA88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  <w:tc>
          <w:tcPr>
            <w:tcW w:w="1763" w:type="dxa"/>
            <w:tcBorders>
              <w:top w:val="dotted" w:sz="4" w:space="0" w:color="968C8C" w:themeColor="accent6"/>
              <w:bottom w:val="dotted" w:sz="4" w:space="0" w:color="968C8C" w:themeColor="accent6"/>
            </w:tcBorders>
            <w:vAlign w:val="center"/>
          </w:tcPr>
          <w:p w14:paraId="455CD0BD" w14:textId="77777777" w:rsidR="0013006A" w:rsidRPr="00086C63" w:rsidRDefault="0013006A" w:rsidP="00387918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</w:p>
        </w:tc>
      </w:tr>
    </w:tbl>
    <w:p w14:paraId="406E3349" w14:textId="77777777" w:rsidR="0013006A" w:rsidRPr="00086C63" w:rsidRDefault="0013006A" w:rsidP="0013006A">
      <w:pPr>
        <w:rPr>
          <w:rFonts w:ascii="굴림" w:eastAsia="굴림" w:hAnsi="굴림"/>
          <w:sz w:val="18"/>
          <w:szCs w:val="20"/>
        </w:rPr>
      </w:pPr>
    </w:p>
    <w:p w14:paraId="24044577" w14:textId="3F453FC8" w:rsidR="0013006A" w:rsidRPr="00086C63" w:rsidRDefault="0013006A" w:rsidP="0013006A">
      <w:pPr>
        <w:rPr>
          <w:rFonts w:ascii="굴림" w:eastAsia="굴림" w:hAnsi="굴림"/>
          <w:sz w:val="18"/>
          <w:szCs w:val="20"/>
        </w:rPr>
      </w:pPr>
    </w:p>
    <w:tbl>
      <w:tblPr>
        <w:tblStyle w:val="a6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4"/>
        <w:gridCol w:w="7052"/>
      </w:tblGrid>
      <w:tr w:rsidR="0013006A" w:rsidRPr="00086C63" w14:paraId="47F3E576" w14:textId="77777777" w:rsidTr="00EE4568">
        <w:trPr>
          <w:trHeight w:val="317"/>
        </w:trPr>
        <w:tc>
          <w:tcPr>
            <w:tcW w:w="2410" w:type="dxa"/>
            <w:tcBorders>
              <w:top w:val="single" w:sz="18" w:space="0" w:color="968C8C" w:themeColor="accent6"/>
            </w:tcBorders>
            <w:vAlign w:val="center"/>
          </w:tcPr>
          <w:p w14:paraId="658DD109" w14:textId="15B81305" w:rsidR="0013006A" w:rsidRPr="00086C63" w:rsidRDefault="0013006A" w:rsidP="00387918">
            <w:pPr>
              <w:jc w:val="both"/>
              <w:rPr>
                <w:rFonts w:ascii="굴림" w:eastAsia="굴림" w:hAnsi="굴림"/>
                <w:b/>
                <w:bCs/>
                <w:sz w:val="18"/>
                <w:szCs w:val="20"/>
              </w:rPr>
            </w:pPr>
            <w:r w:rsidRPr="00086C63">
              <w:rPr>
                <w:rFonts w:ascii="굴림" w:eastAsia="굴림" w:hAnsi="굴림" w:hint="eastAsia"/>
                <w:b/>
                <w:bCs/>
                <w:sz w:val="28"/>
                <w:szCs w:val="32"/>
              </w:rPr>
              <w:t>자기 소개</w:t>
            </w:r>
          </w:p>
        </w:tc>
        <w:tc>
          <w:tcPr>
            <w:tcW w:w="284" w:type="dxa"/>
            <w:tcBorders>
              <w:top w:val="nil"/>
            </w:tcBorders>
          </w:tcPr>
          <w:p w14:paraId="0C99291A" w14:textId="77777777" w:rsidR="0013006A" w:rsidRPr="00086C63" w:rsidRDefault="0013006A" w:rsidP="005B536B">
            <w:pPr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7052" w:type="dxa"/>
            <w:vMerge w:val="restart"/>
            <w:tcBorders>
              <w:top w:val="single" w:sz="12" w:space="0" w:color="968C8C" w:themeColor="accent6"/>
            </w:tcBorders>
            <w:vAlign w:val="center"/>
          </w:tcPr>
          <w:p w14:paraId="1A150B07" w14:textId="332CA702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36080842" w14:textId="77777777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2623040C" w14:textId="77777777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5F219A60" w14:textId="77777777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68E007EC" w14:textId="47CAE65A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1B514286" w14:textId="77777777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0396BA2C" w14:textId="77777777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2B041F87" w14:textId="77777777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4CFA7C6F" w14:textId="5BA9DDDA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38C73527" w14:textId="77777777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6820ED28" w14:textId="77777777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2354BE7A" w14:textId="77777777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1F4CB779" w14:textId="033DDA85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49BB332F" w14:textId="77777777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0B064022" w14:textId="636C3514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1832E99B" w14:textId="04946FCB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2463BE93" w14:textId="6A51916E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1623A7BB" w14:textId="77777777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550DDAA1" w14:textId="6A4017DB" w:rsidR="00B25EAA" w:rsidRPr="00086C63" w:rsidRDefault="00B25EAA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055B5F1C" w14:textId="77777777" w:rsidR="00387918" w:rsidRPr="00086C63" w:rsidRDefault="00387918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362DF077" w14:textId="77777777" w:rsidR="00387918" w:rsidRPr="00086C63" w:rsidRDefault="00387918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04C745DD" w14:textId="77777777" w:rsidR="00387918" w:rsidRPr="00086C63" w:rsidRDefault="00387918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23CD66E6" w14:textId="77777777" w:rsidR="00387918" w:rsidRPr="00086C63" w:rsidRDefault="00387918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41A8414F" w14:textId="77777777" w:rsidR="00387918" w:rsidRPr="00086C63" w:rsidRDefault="00387918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  <w:p w14:paraId="522A9DC8" w14:textId="1BBADA64" w:rsidR="00387918" w:rsidRPr="00086C63" w:rsidRDefault="00387918" w:rsidP="00387918">
            <w:pPr>
              <w:spacing w:line="276" w:lineRule="auto"/>
              <w:jc w:val="both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13006A" w:rsidRPr="00086C63" w14:paraId="2493E556" w14:textId="77777777" w:rsidTr="00387918">
        <w:trPr>
          <w:trHeight w:val="317"/>
        </w:trPr>
        <w:tc>
          <w:tcPr>
            <w:tcW w:w="2410" w:type="dxa"/>
            <w:tcBorders>
              <w:bottom w:val="nil"/>
            </w:tcBorders>
            <w:vAlign w:val="center"/>
          </w:tcPr>
          <w:p w14:paraId="72B6B79B" w14:textId="28C955A6" w:rsidR="0013006A" w:rsidRPr="00086C63" w:rsidRDefault="0013006A" w:rsidP="00387918">
            <w:pPr>
              <w:jc w:val="both"/>
              <w:rPr>
                <w:rFonts w:ascii="굴림" w:eastAsia="굴림" w:hAnsi="굴림"/>
                <w:sz w:val="18"/>
                <w:szCs w:val="20"/>
              </w:rPr>
            </w:pPr>
            <w:r w:rsidRPr="00086C63">
              <w:rPr>
                <w:rFonts w:ascii="굴림" w:eastAsia="굴림" w:hAnsi="굴림"/>
                <w:b/>
                <w:bCs/>
                <w:color w:val="A6A6A6" w:themeColor="background1" w:themeShade="A6"/>
                <w:sz w:val="16"/>
                <w:szCs w:val="18"/>
              </w:rPr>
              <w:t>Self-Introduction</w:t>
            </w:r>
          </w:p>
        </w:tc>
        <w:tc>
          <w:tcPr>
            <w:tcW w:w="284" w:type="dxa"/>
          </w:tcPr>
          <w:p w14:paraId="66AEAA0B" w14:textId="77777777" w:rsidR="0013006A" w:rsidRPr="00086C63" w:rsidRDefault="0013006A" w:rsidP="005B536B">
            <w:pPr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7052" w:type="dxa"/>
            <w:vMerge/>
          </w:tcPr>
          <w:p w14:paraId="0A561C9A" w14:textId="77777777" w:rsidR="0013006A" w:rsidRPr="00086C63" w:rsidRDefault="0013006A" w:rsidP="005B536B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</w:tr>
      <w:tr w:rsidR="0013006A" w:rsidRPr="00086C63" w14:paraId="64AE7BB8" w14:textId="77777777" w:rsidTr="00EE4568">
        <w:trPr>
          <w:trHeight w:val="317"/>
        </w:trPr>
        <w:tc>
          <w:tcPr>
            <w:tcW w:w="2410" w:type="dxa"/>
            <w:tcBorders>
              <w:top w:val="nil"/>
              <w:bottom w:val="nil"/>
            </w:tcBorders>
            <w:vAlign w:val="center"/>
          </w:tcPr>
          <w:p w14:paraId="58D1E038" w14:textId="288D0489" w:rsidR="0013006A" w:rsidRPr="00086C63" w:rsidRDefault="0013006A" w:rsidP="00387918">
            <w:pPr>
              <w:jc w:val="both"/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284" w:type="dxa"/>
          </w:tcPr>
          <w:p w14:paraId="0693A53B" w14:textId="77777777" w:rsidR="0013006A" w:rsidRPr="00086C63" w:rsidRDefault="0013006A" w:rsidP="005B536B">
            <w:pPr>
              <w:rPr>
                <w:rFonts w:ascii="굴림" w:eastAsia="굴림" w:hAnsi="굴림"/>
                <w:sz w:val="18"/>
                <w:szCs w:val="20"/>
              </w:rPr>
            </w:pPr>
          </w:p>
        </w:tc>
        <w:tc>
          <w:tcPr>
            <w:tcW w:w="7052" w:type="dxa"/>
            <w:vMerge/>
            <w:tcBorders>
              <w:bottom w:val="dotted" w:sz="4" w:space="0" w:color="968C8C" w:themeColor="accent6"/>
            </w:tcBorders>
          </w:tcPr>
          <w:p w14:paraId="17EC70C2" w14:textId="77777777" w:rsidR="0013006A" w:rsidRPr="00086C63" w:rsidRDefault="0013006A" w:rsidP="005B536B">
            <w:pPr>
              <w:jc w:val="center"/>
              <w:rPr>
                <w:rFonts w:ascii="굴림" w:eastAsia="굴림" w:hAnsi="굴림"/>
                <w:sz w:val="18"/>
                <w:szCs w:val="20"/>
              </w:rPr>
            </w:pPr>
          </w:p>
        </w:tc>
      </w:tr>
    </w:tbl>
    <w:p w14:paraId="66AF3A52" w14:textId="493D274B" w:rsidR="0013006A" w:rsidRPr="00086C63" w:rsidRDefault="00B25EAA" w:rsidP="0013006A">
      <w:pPr>
        <w:rPr>
          <w:rFonts w:ascii="굴림" w:eastAsia="굴림" w:hAnsi="굴림"/>
          <w:sz w:val="18"/>
          <w:szCs w:val="20"/>
        </w:rPr>
      </w:pPr>
      <w:r w:rsidRPr="00086C63">
        <w:rPr>
          <w:rFonts w:ascii="굴림" w:eastAsia="굴림" w:hAnsi="굴림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2513A2" wp14:editId="3AC19E94">
                <wp:simplePos x="0" y="0"/>
                <wp:positionH relativeFrom="column">
                  <wp:posOffset>-432094</wp:posOffset>
                </wp:positionH>
                <wp:positionV relativeFrom="page">
                  <wp:posOffset>9952689</wp:posOffset>
                </wp:positionV>
                <wp:extent cx="7112000" cy="792480"/>
                <wp:effectExtent l="0" t="0" r="0" b="7620"/>
                <wp:wrapNone/>
                <wp:docPr id="1360749074" name="사각형: 둥근 모서리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00" cy="792480"/>
                        </a:xfrm>
                        <a:prstGeom prst="roundRect">
                          <a:avLst>
                            <a:gd name="adj" fmla="val 10831"/>
                          </a:avLst>
                        </a:prstGeom>
                        <a:solidFill>
                          <a:srgbClr val="E1D9C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C47F6F" w14:textId="4B8AA444" w:rsidR="0074570D" w:rsidRPr="00EE4568" w:rsidRDefault="0074570D" w:rsidP="000A4219">
                            <w:pPr>
                              <w:spacing w:line="360" w:lineRule="auto"/>
                              <w:ind w:right="88" w:firstLineChars="100" w:firstLine="177"/>
                              <w:jc w:val="right"/>
                              <w:rPr>
                                <w:rFonts w:ascii="굴림" w:eastAsia="굴림" w:hAnsi="굴림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EE4568">
                              <w:rPr>
                                <w:rFonts w:ascii="굴림" w:eastAsia="굴림" w:hAnsi="굴림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YD Cosmetics Co., Ltd.</w:t>
                            </w:r>
                          </w:p>
                          <w:p w14:paraId="054DB6B7" w14:textId="77777777" w:rsidR="000A4219" w:rsidRPr="00954B1B" w:rsidRDefault="000A4219" w:rsidP="000A4219">
                            <w:pPr>
                              <w:spacing w:line="360" w:lineRule="auto"/>
                              <w:ind w:firstLineChars="100" w:firstLine="177"/>
                              <w:jc w:val="right"/>
                              <w:rPr>
                                <w:rFonts w:ascii="굴림" w:eastAsia="굴림" w:hAnsi="굴림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954B1B">
                              <w:rPr>
                                <w:rFonts w:ascii="굴림" w:eastAsia="굴림" w:hAnsi="굴림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Webpage:</w:t>
                            </w:r>
                            <w:r w:rsidRPr="0074570D">
                              <w:rPr>
                                <w:rFonts w:ascii="굴림" w:eastAsia="굴림" w:hAnsi="굴림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10" w:history="1">
                              <w:r w:rsidRPr="00954B1B">
                                <w:rPr>
                                  <w:rStyle w:val="ad"/>
                                  <w:rFonts w:ascii="굴림" w:eastAsia="굴림" w:hAnsi="굴림"/>
                                  <w:color w:val="FFFFFF" w:themeColor="background1"/>
                                  <w:sz w:val="18"/>
                                  <w:szCs w:val="18"/>
                                </w:rPr>
                                <w:t>http://www.latheorie.kr</w:t>
                              </w:r>
                            </w:hyperlink>
                          </w:p>
                          <w:p w14:paraId="116FCBAB" w14:textId="57A40913" w:rsidR="000A4219" w:rsidRPr="00954B1B" w:rsidRDefault="000A4219" w:rsidP="000A4219">
                            <w:pPr>
                              <w:spacing w:line="360" w:lineRule="auto"/>
                              <w:ind w:firstLineChars="100" w:firstLine="177"/>
                              <w:jc w:val="right"/>
                              <w:rPr>
                                <w:rFonts w:ascii="굴림" w:eastAsia="굴림" w:hAnsi="굴림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954B1B">
                              <w:rPr>
                                <w:rFonts w:ascii="굴림" w:eastAsia="굴림" w:hAnsi="굴림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Contact: </w:t>
                            </w:r>
                            <w:hyperlink r:id="rId11" w:history="1">
                              <w:r w:rsidRPr="00954B1B">
                                <w:rPr>
                                  <w:rStyle w:val="ad"/>
                                  <w:rFonts w:ascii="굴림" w:eastAsia="굴림" w:hAnsi="굴림"/>
                                  <w:color w:val="FFFFFF" w:themeColor="background1"/>
                                  <w:sz w:val="18"/>
                                  <w:szCs w:val="18"/>
                                </w:rPr>
                                <w:t>recruit@ydcosmetics.com</w:t>
                              </w:r>
                            </w:hyperlink>
                          </w:p>
                          <w:p w14:paraId="297B969C" w14:textId="77777777" w:rsidR="000A4219" w:rsidRDefault="000A4219" w:rsidP="000A4219">
                            <w:pPr>
                              <w:spacing w:line="360" w:lineRule="auto"/>
                              <w:ind w:right="88" w:firstLineChars="100" w:firstLine="177"/>
                              <w:jc w:val="right"/>
                              <w:rPr>
                                <w:rFonts w:ascii="굴림" w:eastAsia="굴림" w:hAnsi="굴림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34D075CB" w14:textId="77777777" w:rsidR="000A4219" w:rsidRPr="0074570D" w:rsidRDefault="000A4219" w:rsidP="000A4219">
                            <w:pPr>
                              <w:spacing w:line="360" w:lineRule="auto"/>
                              <w:ind w:right="88" w:firstLineChars="100" w:firstLine="177"/>
                              <w:jc w:val="right"/>
                              <w:rPr>
                                <w:rFonts w:ascii="굴림" w:eastAsia="굴림" w:hAnsi="굴림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2513A2" id="_x0000_s1028" style="position:absolute;margin-left:-34pt;margin-top:783.7pt;width:560pt;height:6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709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" fillcolor="#e1d9cf" stroked="f" strokeweight="1pt">
                <v:stroke joinstyle="miter"/>
                <v:textbox>
                  <w:txbxContent>
                    <w:p w14:paraId="49C47F6F" w14:textId="4B8AA444" w:rsidR="0074570D" w:rsidRPr="00EE4568" w:rsidRDefault="0074570D" w:rsidP="000A4219">
                      <w:pPr>
                        <w:spacing w:line="360" w:lineRule="auto"/>
                        <w:ind w:right="88" w:firstLineChars="100" w:firstLine="177"/>
                        <w:jc w:val="right"/>
                        <w:rPr>
                          <w:rFonts w:ascii="굴림" w:eastAsia="굴림" w:hAnsi="굴림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EE4568">
                        <w:rPr>
                          <w:rFonts w:ascii="굴림" w:eastAsia="굴림" w:hAnsi="굴림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YD Cosmetics Co., Ltd.</w:t>
                      </w:r>
                    </w:p>
                    <w:p w14:paraId="054DB6B7" w14:textId="77777777" w:rsidR="000A4219" w:rsidRPr="00954B1B" w:rsidRDefault="000A4219" w:rsidP="000A4219">
                      <w:pPr>
                        <w:spacing w:line="360" w:lineRule="auto"/>
                        <w:ind w:firstLineChars="100" w:firstLine="177"/>
                        <w:jc w:val="right"/>
                        <w:rPr>
                          <w:rFonts w:ascii="굴림" w:eastAsia="굴림" w:hAnsi="굴림"/>
                          <w:color w:val="FFFFFF" w:themeColor="background1"/>
                          <w:sz w:val="18"/>
                          <w:szCs w:val="18"/>
                        </w:rPr>
                      </w:pPr>
                      <w:r w:rsidRPr="00954B1B">
                        <w:rPr>
                          <w:rFonts w:ascii="굴림" w:eastAsia="굴림" w:hAnsi="굴림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Webpage:</w:t>
                      </w:r>
                      <w:r w:rsidRPr="0074570D">
                        <w:rPr>
                          <w:rFonts w:ascii="굴림" w:eastAsia="굴림" w:hAnsi="굴림"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hyperlink r:id="rId12" w:history="1">
                        <w:r w:rsidRPr="00954B1B">
                          <w:rPr>
                            <w:rStyle w:val="ad"/>
                            <w:rFonts w:ascii="굴림" w:eastAsia="굴림" w:hAnsi="굴림"/>
                            <w:color w:val="FFFFFF" w:themeColor="background1"/>
                            <w:sz w:val="18"/>
                            <w:szCs w:val="18"/>
                          </w:rPr>
                          <w:t>http://www.latheorie.kr</w:t>
                        </w:r>
                      </w:hyperlink>
                    </w:p>
                    <w:p w14:paraId="116FCBAB" w14:textId="57A40913" w:rsidR="000A4219" w:rsidRPr="00954B1B" w:rsidRDefault="000A4219" w:rsidP="000A4219">
                      <w:pPr>
                        <w:spacing w:line="360" w:lineRule="auto"/>
                        <w:ind w:firstLineChars="100" w:firstLine="177"/>
                        <w:jc w:val="right"/>
                        <w:rPr>
                          <w:rFonts w:ascii="굴림" w:eastAsia="굴림" w:hAnsi="굴림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954B1B">
                        <w:rPr>
                          <w:rFonts w:ascii="굴림" w:eastAsia="굴림" w:hAnsi="굴림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Contact: </w:t>
                      </w:r>
                      <w:hyperlink r:id="rId13" w:history="1">
                        <w:r w:rsidRPr="00954B1B">
                          <w:rPr>
                            <w:rStyle w:val="ad"/>
                            <w:rFonts w:ascii="굴림" w:eastAsia="굴림" w:hAnsi="굴림"/>
                            <w:color w:val="FFFFFF" w:themeColor="background1"/>
                            <w:sz w:val="18"/>
                            <w:szCs w:val="18"/>
                          </w:rPr>
                          <w:t>recruit@ydcosmetics.com</w:t>
                        </w:r>
                      </w:hyperlink>
                    </w:p>
                    <w:p w14:paraId="297B969C" w14:textId="77777777" w:rsidR="000A4219" w:rsidRDefault="000A4219" w:rsidP="000A4219">
                      <w:pPr>
                        <w:spacing w:line="360" w:lineRule="auto"/>
                        <w:ind w:right="88" w:firstLineChars="100" w:firstLine="177"/>
                        <w:jc w:val="right"/>
                        <w:rPr>
                          <w:rFonts w:ascii="굴림" w:eastAsia="굴림" w:hAnsi="굴림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34D075CB" w14:textId="77777777" w:rsidR="000A4219" w:rsidRPr="0074570D" w:rsidRDefault="000A4219" w:rsidP="000A4219">
                      <w:pPr>
                        <w:spacing w:line="360" w:lineRule="auto"/>
                        <w:ind w:right="88" w:firstLineChars="100" w:firstLine="177"/>
                        <w:jc w:val="right"/>
                        <w:rPr>
                          <w:rFonts w:ascii="굴림" w:eastAsia="굴림" w:hAnsi="굴림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y="page"/>
              </v:roundrect>
            </w:pict>
          </mc:Fallback>
        </mc:AlternateContent>
      </w:r>
    </w:p>
    <w:sectPr w:rsidR="0013006A" w:rsidRPr="00086C63" w:rsidSect="00C520E5"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FD2F4" w14:textId="77777777" w:rsidR="00C520E5" w:rsidRDefault="00C520E5" w:rsidP="00F316AD">
      <w:r>
        <w:separator/>
      </w:r>
    </w:p>
  </w:endnote>
  <w:endnote w:type="continuationSeparator" w:id="0">
    <w:p w14:paraId="476FC6AB" w14:textId="77777777" w:rsidR="00C520E5" w:rsidRDefault="00C520E5" w:rsidP="00F31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F2B6C" w14:textId="77777777" w:rsidR="00C520E5" w:rsidRDefault="00C520E5" w:rsidP="00F316AD">
      <w:r>
        <w:separator/>
      </w:r>
    </w:p>
  </w:footnote>
  <w:footnote w:type="continuationSeparator" w:id="0">
    <w:p w14:paraId="493BCB59" w14:textId="77777777" w:rsidR="00C520E5" w:rsidRDefault="00C520E5" w:rsidP="00F316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954FF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3A96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10221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3BE87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B840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30C6F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D3ADC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50F2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CF268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E83B7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BF9268" w:themeColor="accent2"/>
      </w:rPr>
    </w:lvl>
  </w:abstractNum>
  <w:num w:numId="1" w16cid:durableId="1670255248">
    <w:abstractNumId w:val="0"/>
  </w:num>
  <w:num w:numId="2" w16cid:durableId="1589119512">
    <w:abstractNumId w:val="1"/>
  </w:num>
  <w:num w:numId="3" w16cid:durableId="50809758">
    <w:abstractNumId w:val="2"/>
  </w:num>
  <w:num w:numId="4" w16cid:durableId="1384909401">
    <w:abstractNumId w:val="3"/>
  </w:num>
  <w:num w:numId="5" w16cid:durableId="1459299470">
    <w:abstractNumId w:val="8"/>
  </w:num>
  <w:num w:numId="6" w16cid:durableId="1119104947">
    <w:abstractNumId w:val="4"/>
  </w:num>
  <w:num w:numId="7" w16cid:durableId="1800416480">
    <w:abstractNumId w:val="5"/>
  </w:num>
  <w:num w:numId="8" w16cid:durableId="1021323472">
    <w:abstractNumId w:val="6"/>
  </w:num>
  <w:num w:numId="9" w16cid:durableId="371154652">
    <w:abstractNumId w:val="7"/>
  </w:num>
  <w:num w:numId="10" w16cid:durableId="2963726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0E5"/>
    <w:rsid w:val="0002721A"/>
    <w:rsid w:val="00082CEC"/>
    <w:rsid w:val="000867A4"/>
    <w:rsid w:val="00086C63"/>
    <w:rsid w:val="000A4219"/>
    <w:rsid w:val="00127C0F"/>
    <w:rsid w:val="0013006A"/>
    <w:rsid w:val="001700F2"/>
    <w:rsid w:val="001871FF"/>
    <w:rsid w:val="001C68B1"/>
    <w:rsid w:val="001F4150"/>
    <w:rsid w:val="00224BB3"/>
    <w:rsid w:val="002439C9"/>
    <w:rsid w:val="00262D30"/>
    <w:rsid w:val="0027012A"/>
    <w:rsid w:val="00271611"/>
    <w:rsid w:val="0029715D"/>
    <w:rsid w:val="00387918"/>
    <w:rsid w:val="0040233B"/>
    <w:rsid w:val="004D0355"/>
    <w:rsid w:val="004E6224"/>
    <w:rsid w:val="005D2581"/>
    <w:rsid w:val="00617740"/>
    <w:rsid w:val="006B2304"/>
    <w:rsid w:val="006C60E6"/>
    <w:rsid w:val="0074570D"/>
    <w:rsid w:val="007E21AD"/>
    <w:rsid w:val="0080521C"/>
    <w:rsid w:val="00886487"/>
    <w:rsid w:val="0089710E"/>
    <w:rsid w:val="008B7A58"/>
    <w:rsid w:val="008F3A27"/>
    <w:rsid w:val="00904D7B"/>
    <w:rsid w:val="00954B1B"/>
    <w:rsid w:val="00A53A60"/>
    <w:rsid w:val="00A70D56"/>
    <w:rsid w:val="00A74E15"/>
    <w:rsid w:val="00AD7617"/>
    <w:rsid w:val="00B25EAA"/>
    <w:rsid w:val="00BC548E"/>
    <w:rsid w:val="00C520E5"/>
    <w:rsid w:val="00C55D85"/>
    <w:rsid w:val="00CD50FD"/>
    <w:rsid w:val="00D20DA9"/>
    <w:rsid w:val="00D26A79"/>
    <w:rsid w:val="00DD1A3C"/>
    <w:rsid w:val="00DD5C35"/>
    <w:rsid w:val="00E50876"/>
    <w:rsid w:val="00E7067A"/>
    <w:rsid w:val="00E74BDD"/>
    <w:rsid w:val="00EA03EF"/>
    <w:rsid w:val="00EE275A"/>
    <w:rsid w:val="00EE2F16"/>
    <w:rsid w:val="00EE4568"/>
    <w:rsid w:val="00EF01F7"/>
    <w:rsid w:val="00EF6EE6"/>
    <w:rsid w:val="00F316AD"/>
    <w:rsid w:val="00F46C8D"/>
    <w:rsid w:val="00F70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6E094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바탕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uiPriority w:val="6"/>
    <w:qFormat/>
    <w:rsid w:val="000867A4"/>
    <w:pPr>
      <w:spacing w:line="216" w:lineRule="auto"/>
    </w:pPr>
    <w:rPr>
      <w:rFonts w:eastAsia="맑은 고딕"/>
      <w:color w:val="000000" w:themeColor="text1"/>
      <w:sz w:val="22"/>
    </w:rPr>
  </w:style>
  <w:style w:type="paragraph" w:styleId="1">
    <w:name w:val="heading 1"/>
    <w:basedOn w:val="a0"/>
    <w:next w:val="a0"/>
    <w:link w:val="1Char"/>
    <w:uiPriority w:val="2"/>
    <w:qFormat/>
    <w:rsid w:val="000867A4"/>
    <w:pPr>
      <w:jc w:val="center"/>
      <w:outlineLvl w:val="0"/>
    </w:pPr>
    <w:rPr>
      <w:rFonts w:cs="Times New Roman (Body CS)"/>
      <w:color w:val="FFFFFF"/>
      <w:spacing w:val="40"/>
    </w:rPr>
  </w:style>
  <w:style w:type="paragraph" w:styleId="2">
    <w:name w:val="heading 2"/>
    <w:basedOn w:val="a0"/>
    <w:next w:val="a0"/>
    <w:link w:val="2Char"/>
    <w:uiPriority w:val="9"/>
    <w:qFormat/>
    <w:rsid w:val="000867A4"/>
    <w:pPr>
      <w:outlineLvl w:val="1"/>
    </w:pPr>
    <w:rPr>
      <w:rFonts w:cs="Times New Roman (Body CS)"/>
      <w:color w:val="303848" w:themeColor="accent1"/>
      <w:spacing w:val="80"/>
    </w:rPr>
  </w:style>
  <w:style w:type="paragraph" w:styleId="3">
    <w:name w:val="heading 3"/>
    <w:basedOn w:val="a0"/>
    <w:next w:val="a0"/>
    <w:link w:val="3Char"/>
    <w:uiPriority w:val="9"/>
    <w:semiHidden/>
    <w:qFormat/>
    <w:rsid w:val="00EE27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81B2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semiHidden/>
    <w:rsid w:val="00F316AD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1"/>
    <w:link w:val="a4"/>
    <w:uiPriority w:val="99"/>
    <w:semiHidden/>
    <w:rsid w:val="00D20DA9"/>
    <w:rPr>
      <w:color w:val="000000" w:themeColor="text1"/>
    </w:rPr>
  </w:style>
  <w:style w:type="paragraph" w:styleId="a5">
    <w:name w:val="footer"/>
    <w:basedOn w:val="a0"/>
    <w:link w:val="Char0"/>
    <w:uiPriority w:val="99"/>
    <w:semiHidden/>
    <w:rsid w:val="00F316AD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1"/>
    <w:link w:val="a5"/>
    <w:uiPriority w:val="99"/>
    <w:semiHidden/>
    <w:rsid w:val="00D20DA9"/>
    <w:rPr>
      <w:color w:val="000000" w:themeColor="text1"/>
    </w:rPr>
  </w:style>
  <w:style w:type="table" w:styleId="a6">
    <w:name w:val="Table Grid"/>
    <w:basedOn w:val="a2"/>
    <w:uiPriority w:val="39"/>
    <w:rsid w:val="00F31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0"/>
    <w:next w:val="a0"/>
    <w:link w:val="Char1"/>
    <w:qFormat/>
    <w:rsid w:val="000867A4"/>
    <w:pPr>
      <w:tabs>
        <w:tab w:val="left" w:pos="2121"/>
        <w:tab w:val="left" w:pos="4241"/>
      </w:tabs>
      <w:jc w:val="center"/>
    </w:pPr>
    <w:rPr>
      <w:rFonts w:cs="Times New Roman (Body CS)"/>
      <w:color w:val="303848" w:themeColor="accent1"/>
      <w:spacing w:val="80"/>
      <w:sz w:val="52"/>
    </w:rPr>
  </w:style>
  <w:style w:type="character" w:customStyle="1" w:styleId="Char1">
    <w:name w:val="제목 Char"/>
    <w:basedOn w:val="a1"/>
    <w:link w:val="a7"/>
    <w:rsid w:val="000867A4"/>
    <w:rPr>
      <w:rFonts w:eastAsia="맑은 고딕" w:cs="Times New Roman (Body CS)"/>
      <w:color w:val="303848" w:themeColor="accent1"/>
      <w:spacing w:val="80"/>
      <w:sz w:val="52"/>
    </w:rPr>
  </w:style>
  <w:style w:type="paragraph" w:styleId="a8">
    <w:name w:val="Subtitle"/>
    <w:basedOn w:val="a0"/>
    <w:next w:val="a0"/>
    <w:link w:val="Char2"/>
    <w:uiPriority w:val="1"/>
    <w:qFormat/>
    <w:rsid w:val="000867A4"/>
    <w:pPr>
      <w:jc w:val="center"/>
    </w:pPr>
    <w:rPr>
      <w:rFonts w:cs="Times New Roman (Body CS)"/>
      <w:color w:val="303848" w:themeColor="accent1"/>
      <w:spacing w:val="80"/>
    </w:rPr>
  </w:style>
  <w:style w:type="character" w:customStyle="1" w:styleId="Char2">
    <w:name w:val="부제 Char"/>
    <w:basedOn w:val="a1"/>
    <w:link w:val="a8"/>
    <w:uiPriority w:val="1"/>
    <w:rsid w:val="000867A4"/>
    <w:rPr>
      <w:rFonts w:eastAsia="맑은 고딕" w:cs="Times New Roman (Body CS)"/>
      <w:color w:val="303848" w:themeColor="accent1"/>
      <w:spacing w:val="80"/>
      <w:sz w:val="22"/>
    </w:rPr>
  </w:style>
  <w:style w:type="character" w:customStyle="1" w:styleId="1Char">
    <w:name w:val="제목 1 Char"/>
    <w:basedOn w:val="a1"/>
    <w:link w:val="1"/>
    <w:uiPriority w:val="2"/>
    <w:rsid w:val="000867A4"/>
    <w:rPr>
      <w:rFonts w:eastAsia="맑은 고딕" w:cs="Times New Roman (Body CS)"/>
      <w:color w:val="FFFFFF"/>
      <w:spacing w:val="40"/>
      <w:sz w:val="22"/>
    </w:rPr>
  </w:style>
  <w:style w:type="paragraph" w:customStyle="1" w:styleId="a9">
    <w:name w:val="텍스트"/>
    <w:basedOn w:val="a0"/>
    <w:next w:val="a0"/>
    <w:uiPriority w:val="3"/>
    <w:qFormat/>
    <w:rsid w:val="000867A4"/>
    <w:pPr>
      <w:spacing w:line="288" w:lineRule="auto"/>
    </w:pPr>
    <w:rPr>
      <w:color w:val="404040" w:themeColor="text1" w:themeTint="BF"/>
      <w:sz w:val="20"/>
    </w:rPr>
  </w:style>
  <w:style w:type="character" w:customStyle="1" w:styleId="2Char">
    <w:name w:val="제목 2 Char"/>
    <w:basedOn w:val="a1"/>
    <w:link w:val="2"/>
    <w:uiPriority w:val="9"/>
    <w:rsid w:val="000867A4"/>
    <w:rPr>
      <w:rFonts w:eastAsia="맑은 고딕" w:cs="Times New Roman (Body CS)"/>
      <w:color w:val="303848" w:themeColor="accent1"/>
      <w:spacing w:val="80"/>
      <w:sz w:val="22"/>
    </w:rPr>
  </w:style>
  <w:style w:type="paragraph" w:customStyle="1" w:styleId="aa">
    <w:name w:val="작은 텍스트"/>
    <w:basedOn w:val="a0"/>
    <w:next w:val="a0"/>
    <w:uiPriority w:val="5"/>
    <w:qFormat/>
    <w:rsid w:val="000867A4"/>
    <w:rPr>
      <w:i/>
      <w:color w:val="404040" w:themeColor="text1" w:themeTint="BF"/>
      <w:sz w:val="20"/>
    </w:rPr>
  </w:style>
  <w:style w:type="character" w:styleId="ab">
    <w:name w:val="Placeholder Text"/>
    <w:basedOn w:val="a1"/>
    <w:uiPriority w:val="99"/>
    <w:semiHidden/>
    <w:rsid w:val="00D20DA9"/>
    <w:rPr>
      <w:color w:val="808080"/>
    </w:rPr>
  </w:style>
  <w:style w:type="character" w:customStyle="1" w:styleId="10">
    <w:name w:val="강조1"/>
    <w:basedOn w:val="a1"/>
    <w:uiPriority w:val="1"/>
    <w:qFormat/>
    <w:rsid w:val="000867A4"/>
    <w:rPr>
      <w:rFonts w:eastAsia="맑은 고딕"/>
      <w:color w:val="BF9268" w:themeColor="accent2"/>
    </w:rPr>
  </w:style>
  <w:style w:type="character" w:customStyle="1" w:styleId="3Char">
    <w:name w:val="제목 3 Char"/>
    <w:basedOn w:val="a1"/>
    <w:link w:val="3"/>
    <w:uiPriority w:val="9"/>
    <w:rsid w:val="00EE275A"/>
    <w:rPr>
      <w:rFonts w:asciiTheme="majorHAnsi" w:eastAsiaTheme="majorEastAsia" w:hAnsiTheme="majorHAnsi" w:cstheme="majorBidi"/>
      <w:color w:val="181B23" w:themeColor="accent1" w:themeShade="7F"/>
    </w:rPr>
  </w:style>
  <w:style w:type="paragraph" w:styleId="a">
    <w:name w:val="List Bullet"/>
    <w:basedOn w:val="a0"/>
    <w:uiPriority w:val="99"/>
    <w:unhideWhenUsed/>
    <w:rsid w:val="000867A4"/>
    <w:pPr>
      <w:numPr>
        <w:numId w:val="10"/>
      </w:numPr>
      <w:spacing w:before="120" w:after="120"/>
      <w:contextualSpacing/>
    </w:pPr>
  </w:style>
  <w:style w:type="paragraph" w:customStyle="1" w:styleId="ac">
    <w:name w:val="그래픽 앵커"/>
    <w:basedOn w:val="a0"/>
    <w:uiPriority w:val="6"/>
    <w:qFormat/>
    <w:rsid w:val="000867A4"/>
  </w:style>
  <w:style w:type="character" w:styleId="ad">
    <w:name w:val="Hyperlink"/>
    <w:basedOn w:val="a1"/>
    <w:uiPriority w:val="99"/>
    <w:unhideWhenUsed/>
    <w:rsid w:val="00C520E5"/>
    <w:rPr>
      <w:color w:val="F7B615" w:themeColor="hyperlink"/>
      <w:u w:val="single"/>
    </w:rPr>
  </w:style>
  <w:style w:type="character" w:styleId="ae">
    <w:name w:val="Unresolved Mention"/>
    <w:basedOn w:val="a1"/>
    <w:uiPriority w:val="99"/>
    <w:semiHidden/>
    <w:unhideWhenUsed/>
    <w:rsid w:val="00C520E5"/>
    <w:rPr>
      <w:color w:val="605E5C"/>
      <w:shd w:val="clear" w:color="auto" w:fill="E1DFDD"/>
    </w:rPr>
  </w:style>
  <w:style w:type="paragraph" w:styleId="af">
    <w:name w:val="List Paragraph"/>
    <w:basedOn w:val="a0"/>
    <w:uiPriority w:val="34"/>
    <w:semiHidden/>
    <w:qFormat/>
    <w:rsid w:val="00B25EA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recruit@ydcosmetics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latheorie.kr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recruit@ydcosmetics.com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latheorie.k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oya\AppData\Roaming\Microsoft\Templates\&#48120;&#45768;&#47680;&#54620;%20&#51088;&#44592;&#49548;&#44060;&#49436;.dotx" TargetMode="External"/></Relationships>
</file>

<file path=word/theme/theme1.xml><?xml version="1.0" encoding="utf-8"?>
<a:theme xmlns:a="http://schemas.openxmlformats.org/drawingml/2006/main" name="ModernResume">
  <a:themeElements>
    <a:clrScheme name="ModernResume">
      <a:dk1>
        <a:srgbClr val="000000"/>
      </a:dk1>
      <a:lt1>
        <a:srgbClr val="FFFFFF"/>
      </a:lt1>
      <a:dk2>
        <a:srgbClr val="775F55"/>
      </a:dk2>
      <a:lt2>
        <a:srgbClr val="EBDDC3"/>
      </a:lt2>
      <a:accent1>
        <a:srgbClr val="303848"/>
      </a:accent1>
      <a:accent2>
        <a:srgbClr val="BF9268"/>
      </a:accent2>
      <a:accent3>
        <a:srgbClr val="A5AB81"/>
      </a:accent3>
      <a:accent4>
        <a:srgbClr val="D8B25C"/>
      </a:accent4>
      <a:accent5>
        <a:srgbClr val="648276"/>
      </a:accent5>
      <a:accent6>
        <a:srgbClr val="968C8C"/>
      </a:accent6>
      <a:hlink>
        <a:srgbClr val="F7B615"/>
      </a:hlink>
      <a:folHlink>
        <a:srgbClr val="704404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odernResume" id="{532EC741-66D5-594C-AC61-28398E41DE2C}" vid="{AED60C86-C385-F447-B8AD-5FB7ADA0B4E6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95BFB810F02543429F6F05167267EA8A" ma:contentTypeVersion="12" ma:contentTypeDescription="새 문서를 만듭니다." ma:contentTypeScope="" ma:versionID="6fb0884acb11155e15f3ac4d8374d34d">
  <xsd:schema xmlns:xsd="http://www.w3.org/2001/XMLSchema" xmlns:xs="http://www.w3.org/2001/XMLSchema" xmlns:p="http://schemas.microsoft.com/office/2006/metadata/properties" xmlns:ns2="43b08ec3-8d5e-4a37-9078-a5bf14a9df7c" xmlns:ns3="b8580a7d-3afa-4df5-a688-43d1344965f7" targetNamespace="http://schemas.microsoft.com/office/2006/metadata/properties" ma:root="true" ma:fieldsID="302262875204bb4ddc246abc65b0f60b" ns2:_="" ns3:_="">
    <xsd:import namespace="43b08ec3-8d5e-4a37-9078-a5bf14a9df7c"/>
    <xsd:import namespace="b8580a7d-3afa-4df5-a688-43d1344965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b08ec3-8d5e-4a37-9078-a5bf14a9df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이미지 태그" ma:readOnly="false" ma:fieldId="{5cf76f15-5ced-4ddc-b409-7134ff3c332f}" ma:taxonomyMulti="true" ma:sspId="ec87ab9d-18e6-447f-89d2-2f895c0e65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580a7d-3afa-4df5-a688-43d1344965f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4aeef70-1aed-47e7-b7d8-3115752ab07f}" ma:internalName="TaxCatchAll" ma:showField="CatchAllData" ma:web="b8580a7d-3afa-4df5-a688-43d1344965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8580a7d-3afa-4df5-a688-43d1344965f7" xsi:nil="true"/>
    <lcf76f155ced4ddcb4097134ff3c332f xmlns="43b08ec3-8d5e-4a37-9078-a5bf14a9df7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BD1C97-63DC-4AE3-B850-F629615CAA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BFE248-02D2-4F2C-B8D6-0177B36F2F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b08ec3-8d5e-4a37-9078-a5bf14a9df7c"/>
    <ds:schemaRef ds:uri="b8580a7d-3afa-4df5-a688-43d1344965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A875E0-5BAE-4BD9-A36A-EDAD423B39A3}">
  <ds:schemaRefs>
    <ds:schemaRef ds:uri="http://schemas.microsoft.com/office/2006/metadata/properties"/>
    <ds:schemaRef ds:uri="http://schemas.microsoft.com/office/infopath/2007/PartnerControls"/>
    <ds:schemaRef ds:uri="71af3243-3dd4-4a8d-8c0d-dd76da1f02a5"/>
    <ds:schemaRef ds:uri="b8580a7d-3afa-4df5-a688-43d1344965f7"/>
    <ds:schemaRef ds:uri="43b08ec3-8d5e-4a37-9078-a5bf14a9df7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미니멀한 자기소개서.dotx</Template>
  <TotalTime>0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2023-05-22T05:42:00Z</dcterms:created>
  <dcterms:modified xsi:type="dcterms:W3CDTF">2023-12-15T08:38:00Z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0x01010095BFB810F02543429F6F05167267EA8A</vt:lpwstr>
  </property>
  <property fmtid="{D5CDD505-2E9C-101B-9397-08002B2CF9AE}" pid="3" name="MediaServiceImageTags">
    <vt:lpwstr/>
  </property>
</Properties>
</file>